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24" w:rsidRDefault="00184324" w:rsidP="00184324">
      <w:pPr>
        <w:pStyle w:val="Style1"/>
        <w:widowControl/>
        <w:tabs>
          <w:tab w:val="left" w:pos="8080"/>
        </w:tabs>
        <w:spacing w:before="58"/>
        <w:ind w:left="1134" w:right="708" w:hanging="2088"/>
        <w:jc w:val="center"/>
        <w:rPr>
          <w:rStyle w:val="FontStyle11"/>
          <w:b/>
        </w:rPr>
      </w:pPr>
      <w:r w:rsidRPr="00D930B8">
        <w:rPr>
          <w:rStyle w:val="FontStyle11"/>
          <w:b/>
        </w:rPr>
        <w:t>Муниципальное автономное общеобразовательное учреждение</w:t>
      </w:r>
    </w:p>
    <w:p w:rsidR="00184324" w:rsidRDefault="00184324" w:rsidP="00184324">
      <w:pPr>
        <w:pStyle w:val="Style1"/>
        <w:widowControl/>
        <w:tabs>
          <w:tab w:val="left" w:pos="8080"/>
        </w:tabs>
        <w:spacing w:before="58"/>
        <w:ind w:left="1134" w:right="708" w:hanging="2088"/>
        <w:jc w:val="center"/>
        <w:rPr>
          <w:rStyle w:val="FontStyle11"/>
          <w:b/>
        </w:rPr>
      </w:pPr>
      <w:r w:rsidRPr="00D930B8">
        <w:rPr>
          <w:rStyle w:val="FontStyle11"/>
          <w:b/>
        </w:rPr>
        <w:t xml:space="preserve">средняя общеобразовательная школа № </w:t>
      </w:r>
      <w:proofErr w:type="gramStart"/>
      <w:r w:rsidRPr="00D930B8">
        <w:rPr>
          <w:rStyle w:val="FontStyle11"/>
          <w:b/>
        </w:rPr>
        <w:t>43  г.</w:t>
      </w:r>
      <w:proofErr w:type="gramEnd"/>
      <w:r w:rsidRPr="00D930B8">
        <w:rPr>
          <w:rStyle w:val="FontStyle11"/>
          <w:b/>
        </w:rPr>
        <w:t xml:space="preserve"> Томска</w:t>
      </w:r>
    </w:p>
    <w:p w:rsidR="00184324" w:rsidRPr="00D930B8" w:rsidRDefault="00184324" w:rsidP="00184324">
      <w:pPr>
        <w:pStyle w:val="Style1"/>
        <w:widowControl/>
        <w:tabs>
          <w:tab w:val="left" w:pos="8080"/>
        </w:tabs>
        <w:spacing w:before="58"/>
        <w:ind w:left="1134" w:right="708" w:hanging="2088"/>
        <w:jc w:val="center"/>
        <w:rPr>
          <w:rStyle w:val="FontStyle11"/>
          <w:b/>
        </w:rPr>
      </w:pPr>
    </w:p>
    <w:p w:rsidR="00184324" w:rsidRPr="002B03B4" w:rsidRDefault="00184324" w:rsidP="00184324">
      <w:pPr>
        <w:pStyle w:val="Style5"/>
        <w:widowControl/>
        <w:spacing w:line="240" w:lineRule="exact"/>
        <w:ind w:left="7655" w:right="-132" w:hanging="455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B03B4">
        <w:rPr>
          <w:rFonts w:ascii="Times New Roman" w:hAnsi="Times New Roman" w:cs="Times New Roman"/>
        </w:rPr>
        <w:t>Приложение № 4</w:t>
      </w:r>
      <w:r w:rsidR="002B03B4" w:rsidRPr="002B03B4">
        <w:rPr>
          <w:rFonts w:ascii="Times New Roman" w:hAnsi="Times New Roman" w:cs="Times New Roman"/>
        </w:rPr>
        <w:t>2</w:t>
      </w:r>
    </w:p>
    <w:p w:rsidR="00184324" w:rsidRPr="002B03B4" w:rsidRDefault="00184324" w:rsidP="00184324">
      <w:pPr>
        <w:pStyle w:val="Style5"/>
        <w:widowControl/>
        <w:tabs>
          <w:tab w:val="left" w:pos="9639"/>
        </w:tabs>
        <w:spacing w:line="240" w:lineRule="exact"/>
        <w:ind w:left="142" w:right="-140" w:firstLine="1838"/>
        <w:jc w:val="right"/>
        <w:rPr>
          <w:rFonts w:ascii="Times New Roman" w:hAnsi="Times New Roman" w:cs="Times New Roman"/>
        </w:rPr>
      </w:pPr>
      <w:r w:rsidRPr="002B03B4">
        <w:rPr>
          <w:rFonts w:ascii="Times New Roman" w:hAnsi="Times New Roman" w:cs="Times New Roman"/>
        </w:rPr>
        <w:t>к   приказу директора МАОУ СОШ № 43</w:t>
      </w:r>
    </w:p>
    <w:p w:rsidR="00184324" w:rsidRPr="002B03B4" w:rsidRDefault="00184324" w:rsidP="00184324">
      <w:pPr>
        <w:pStyle w:val="Style5"/>
        <w:widowControl/>
        <w:spacing w:line="240" w:lineRule="exact"/>
        <w:ind w:left="1980" w:right="2"/>
        <w:jc w:val="right"/>
        <w:rPr>
          <w:rFonts w:ascii="Times New Roman" w:hAnsi="Times New Roman" w:cs="Times New Roman"/>
          <w:u w:val="single"/>
        </w:rPr>
      </w:pPr>
      <w:r w:rsidRPr="002B03B4">
        <w:rPr>
          <w:rFonts w:ascii="Times New Roman" w:hAnsi="Times New Roman" w:cs="Times New Roman"/>
        </w:rPr>
        <w:t xml:space="preserve">от «30» </w:t>
      </w:r>
      <w:proofErr w:type="gramStart"/>
      <w:r w:rsidRPr="002B03B4">
        <w:rPr>
          <w:rFonts w:ascii="Times New Roman" w:hAnsi="Times New Roman" w:cs="Times New Roman"/>
        </w:rPr>
        <w:t>августа  2023</w:t>
      </w:r>
      <w:proofErr w:type="gramEnd"/>
      <w:r w:rsidRPr="002B03B4">
        <w:rPr>
          <w:rFonts w:ascii="Times New Roman" w:hAnsi="Times New Roman" w:cs="Times New Roman"/>
        </w:rPr>
        <w:t xml:space="preserve"> № 347-0</w:t>
      </w:r>
    </w:p>
    <w:p w:rsidR="00184324" w:rsidRPr="002B03B4" w:rsidRDefault="00184324" w:rsidP="00184324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B03B4">
        <w:rPr>
          <w:rFonts w:ascii="Times New Roman" w:hAnsi="Times New Roman"/>
          <w:sz w:val="24"/>
          <w:szCs w:val="24"/>
        </w:rPr>
        <w:t>«Утверждаю»:</w:t>
      </w:r>
    </w:p>
    <w:p w:rsidR="00184324" w:rsidRPr="001D2FEE" w:rsidRDefault="00184324" w:rsidP="00184324">
      <w:pPr>
        <w:pStyle w:val="a3"/>
        <w:jc w:val="right"/>
        <w:rPr>
          <w:rFonts w:ascii="Times New Roman" w:hAnsi="Times New Roman"/>
          <w:sz w:val="24"/>
          <w:szCs w:val="24"/>
          <w:u w:val="single"/>
        </w:rPr>
      </w:pPr>
      <w:r w:rsidRPr="002B03B4">
        <w:rPr>
          <w:rFonts w:ascii="Times New Roman" w:hAnsi="Times New Roman"/>
          <w:sz w:val="24"/>
          <w:szCs w:val="24"/>
        </w:rPr>
        <w:t xml:space="preserve">Директор </w:t>
      </w:r>
      <w:proofErr w:type="gramStart"/>
      <w:r w:rsidRPr="002B03B4">
        <w:rPr>
          <w:rFonts w:ascii="Times New Roman" w:hAnsi="Times New Roman"/>
          <w:sz w:val="24"/>
          <w:szCs w:val="24"/>
        </w:rPr>
        <w:t>школы:</w:t>
      </w:r>
      <w:r w:rsidRPr="002B03B4">
        <w:rPr>
          <w:rFonts w:ascii="Times New Roman" w:hAnsi="Times New Roman"/>
          <w:sz w:val="24"/>
          <w:szCs w:val="24"/>
          <w:u w:val="single"/>
        </w:rPr>
        <w:t xml:space="preserve">   </w:t>
      </w:r>
      <w:proofErr w:type="gramEnd"/>
      <w:r w:rsidRPr="002B03B4">
        <w:rPr>
          <w:rFonts w:ascii="Times New Roman" w:hAnsi="Times New Roman"/>
          <w:sz w:val="24"/>
          <w:szCs w:val="24"/>
          <w:u w:val="single"/>
        </w:rPr>
        <w:t xml:space="preserve">                          </w:t>
      </w:r>
      <w:r w:rsidRPr="002B03B4">
        <w:rPr>
          <w:rFonts w:ascii="Times New Roman" w:hAnsi="Times New Roman"/>
          <w:sz w:val="24"/>
          <w:szCs w:val="24"/>
        </w:rPr>
        <w:t>Н.А. Божков</w:t>
      </w:r>
    </w:p>
    <w:p w:rsidR="00184324" w:rsidRPr="00DA615F" w:rsidRDefault="00184324" w:rsidP="00184324">
      <w:pPr>
        <w:jc w:val="center"/>
        <w:rPr>
          <w:b/>
        </w:rPr>
      </w:pPr>
    </w:p>
    <w:p w:rsidR="00184324" w:rsidRPr="00184324" w:rsidRDefault="00184324" w:rsidP="00184324">
      <w:pPr>
        <w:jc w:val="center"/>
        <w:rPr>
          <w:b/>
        </w:rPr>
      </w:pPr>
      <w:r w:rsidRPr="00184324">
        <w:rPr>
          <w:b/>
        </w:rPr>
        <w:t xml:space="preserve">Положение об организации работы с персональными данными и защиты персональных данных работников и обучающихся </w:t>
      </w:r>
    </w:p>
    <w:p w:rsidR="00184324" w:rsidRDefault="00184324" w:rsidP="00184324">
      <w:pPr>
        <w:jc w:val="center"/>
        <w:rPr>
          <w:b/>
          <w:color w:val="000000"/>
        </w:rPr>
      </w:pPr>
      <w:r w:rsidRPr="00184324">
        <w:rPr>
          <w:b/>
          <w:color w:val="000000"/>
        </w:rPr>
        <w:t>МАОУ СОШ № 43</w:t>
      </w:r>
    </w:p>
    <w:p w:rsidR="008335B1" w:rsidRPr="008335B1" w:rsidRDefault="006A35CF" w:rsidP="008335B1">
      <w:pPr>
        <w:jc w:val="center"/>
        <w:rPr>
          <w:b/>
        </w:rPr>
      </w:pPr>
      <w:r w:rsidRPr="008335B1">
        <w:rPr>
          <w:b/>
        </w:rPr>
        <w:t>1. Общие положения</w:t>
      </w:r>
    </w:p>
    <w:p w:rsidR="008335B1" w:rsidRDefault="006A35CF" w:rsidP="006A35CF">
      <w:pPr>
        <w:jc w:val="both"/>
      </w:pPr>
      <w:r>
        <w:t>1.1. Настоящее положение об организации работы с персональными данными и защиты персональных данных работников и обучающихся Школы (далее - Положение) разработано в соответствии с Конституцией Российской Федерации, Федерального закона от 27.07.2006 г. № 149-ФЗ «Об информации, информационных технологиях и о защите информации» с изменениями на 29 декабря 2022 года</w:t>
      </w:r>
      <w:r w:rsidR="009A00F5">
        <w:t xml:space="preserve"> № </w:t>
      </w:r>
      <w:r w:rsidR="002B03B4">
        <w:t>584-ФЗ</w:t>
      </w:r>
      <w:r>
        <w:t xml:space="preserve"> и Федерального закона РФ «О персональных данных» №152-ФЗ от 27.07.2006 г (с изменениями на 14 июля 2022 года</w:t>
      </w:r>
      <w:r w:rsidR="002B03B4">
        <w:t xml:space="preserve"> № 266-ФЗ</w:t>
      </w:r>
      <w:r>
        <w:t xml:space="preserve">). Приказом Министерства цифрового развития, связи и массовых коммуникаций РФ Федеральной службы по надзору в сфере связи, информационных технологий и массовых коммуникаций от 28 октября 2022 года № 179 «Об утверждении требований к подтверждению уничтожения персональных данных», а также Уставом 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8335B1" w:rsidRDefault="006A35CF" w:rsidP="006A35CF">
      <w:pPr>
        <w:jc w:val="both"/>
      </w:pPr>
      <w:r>
        <w:t>1.2.</w:t>
      </w:r>
      <w:r w:rsidR="007B172B" w:rsidRPr="007B172B">
        <w:t xml:space="preserve"> </w:t>
      </w:r>
      <w:r>
        <w:t xml:space="preserve">Настоящее положение устанавливает требования к обеспечению в соответствии с законодательством Российской Федерации требований обработки и защиты персональных данных работников и обучающихся (далее - субъекты), в том числе ведения их личных дел, а также персональных данных, содержащихся в документах, полученных из других организаций, в обращениях граждан и иных субъектов персональных данных. </w:t>
      </w:r>
    </w:p>
    <w:p w:rsidR="008335B1" w:rsidRDefault="006A35CF" w:rsidP="006A35CF">
      <w:pPr>
        <w:jc w:val="both"/>
      </w:pPr>
      <w:r>
        <w:t>1.3. Все работники образовательной организации, в соответствии со своими полномочиями владеющие информацией об обучающихся, получающие и использующие её,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8335B1" w:rsidRDefault="006A35CF" w:rsidP="006A35CF">
      <w:pPr>
        <w:jc w:val="both"/>
      </w:pPr>
      <w:r>
        <w:t xml:space="preserve"> 1.4. Термины и определения, используемые в настоящем положении:</w:t>
      </w:r>
    </w:p>
    <w:p w:rsidR="008335B1" w:rsidRDefault="006A35CF" w:rsidP="006A35CF">
      <w:pPr>
        <w:jc w:val="both"/>
      </w:pPr>
      <w:r>
        <w:t xml:space="preserve"> </w:t>
      </w:r>
      <w:r w:rsidRPr="008335B1">
        <w:rPr>
          <w:b/>
        </w:rPr>
        <w:t>Персональные данные</w:t>
      </w:r>
      <w:r>
        <w:t xml:space="preserve"> — любая информация, относящаяся к прямо или косвенно </w:t>
      </w:r>
      <w:proofErr w:type="gramStart"/>
      <w:r>
        <w:t>определенному</w:t>
      </w:r>
      <w:proofErr w:type="gramEnd"/>
      <w:r>
        <w:t xml:space="preserve"> или определяемому физическому лицу (субъекту персональных данных). </w:t>
      </w:r>
      <w:r w:rsidRPr="008335B1">
        <w:rPr>
          <w:b/>
        </w:rPr>
        <w:t>Оператор</w:t>
      </w:r>
      <w:r>
        <w:t xml:space="preserve"> 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</w:t>
      </w:r>
      <w:proofErr w:type="gramStart"/>
      <w:r>
        <w:t>действия  (</w:t>
      </w:r>
      <w:proofErr w:type="gramEnd"/>
      <w:r>
        <w:t xml:space="preserve">операции), совершаемые с персональными данными. </w:t>
      </w:r>
    </w:p>
    <w:p w:rsidR="008335B1" w:rsidRDefault="006A35CF" w:rsidP="006A35CF">
      <w:pPr>
        <w:jc w:val="both"/>
      </w:pPr>
      <w:r w:rsidRPr="008335B1">
        <w:rPr>
          <w:b/>
        </w:rPr>
        <w:t>Обработка персональных данных</w:t>
      </w:r>
      <w:r>
        <w:t xml:space="preserve">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:rsidR="008335B1" w:rsidRDefault="006A35CF" w:rsidP="006A35CF">
      <w:pPr>
        <w:jc w:val="both"/>
      </w:pPr>
      <w:r w:rsidRPr="008335B1">
        <w:rPr>
          <w:b/>
        </w:rPr>
        <w:t>Распространение персональных данных</w:t>
      </w:r>
      <w:r>
        <w:t xml:space="preserve"> — действия, направленные на раскрытие персональных данных неопределенному кругу лиц. </w:t>
      </w:r>
    </w:p>
    <w:p w:rsidR="008335B1" w:rsidRDefault="006A35CF" w:rsidP="006A35CF">
      <w:pPr>
        <w:jc w:val="both"/>
      </w:pPr>
      <w:r w:rsidRPr="008335B1">
        <w:rPr>
          <w:b/>
        </w:rPr>
        <w:t>Предоставление персональных данных</w:t>
      </w:r>
      <w:r>
        <w:t xml:space="preserve"> — действия, направленные на раскрытие персональных данных определенному лицу или определенному кругу лиц.</w:t>
      </w:r>
    </w:p>
    <w:p w:rsidR="008335B1" w:rsidRDefault="006A35CF" w:rsidP="006A35CF">
      <w:pPr>
        <w:jc w:val="both"/>
      </w:pPr>
      <w:r>
        <w:lastRenderedPageBreak/>
        <w:t xml:space="preserve"> </w:t>
      </w:r>
      <w:r w:rsidRPr="008335B1">
        <w:rPr>
          <w:b/>
        </w:rPr>
        <w:t>Блокирование персональных данных</w:t>
      </w:r>
      <w:r>
        <w:t xml:space="preserve">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8335B1" w:rsidRDefault="006A35CF" w:rsidP="006A35CF">
      <w:pPr>
        <w:jc w:val="both"/>
      </w:pPr>
      <w:r>
        <w:t xml:space="preserve"> </w:t>
      </w:r>
      <w:r w:rsidRPr="008335B1">
        <w:rPr>
          <w:b/>
        </w:rPr>
        <w:t>Уничтожение персональных данных</w:t>
      </w:r>
      <w:r>
        <w:t xml:space="preserve"> 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8335B1" w:rsidRDefault="006A35CF" w:rsidP="006A35CF">
      <w:pPr>
        <w:jc w:val="both"/>
      </w:pPr>
      <w:r w:rsidRPr="008335B1">
        <w:rPr>
          <w:b/>
        </w:rPr>
        <w:t>Обезличивание персональных данных</w:t>
      </w:r>
      <w:r>
        <w:t xml:space="preserve"> 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  <w:r w:rsidRPr="008335B1">
        <w:rPr>
          <w:b/>
        </w:rPr>
        <w:t>Информационная система персональных данных</w:t>
      </w:r>
      <w:r>
        <w:t xml:space="preserve"> —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без использования таких средств; </w:t>
      </w:r>
      <w:r w:rsidRPr="008335B1">
        <w:rPr>
          <w:b/>
        </w:rPr>
        <w:t>Конфиденциальная информация</w:t>
      </w:r>
      <w:r>
        <w:t xml:space="preserve"> - это информация (в документированном или электронном виде), доступ к которой ограничивается в соответствии с законодательством Российской Федерации;</w:t>
      </w:r>
    </w:p>
    <w:p w:rsidR="008335B1" w:rsidRDefault="006A35CF" w:rsidP="006A35CF">
      <w:pPr>
        <w:jc w:val="both"/>
      </w:pPr>
      <w:r>
        <w:t xml:space="preserve"> </w:t>
      </w:r>
      <w:r w:rsidRPr="008335B1">
        <w:rPr>
          <w:b/>
        </w:rPr>
        <w:t>Конфиденциальность персональных данных</w:t>
      </w:r>
      <w:r>
        <w:t xml:space="preserve"> –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основания; </w:t>
      </w:r>
    </w:p>
    <w:p w:rsidR="008335B1" w:rsidRDefault="006A35CF" w:rsidP="006A35CF">
      <w:pPr>
        <w:jc w:val="both"/>
      </w:pPr>
      <w:r w:rsidRPr="008335B1">
        <w:rPr>
          <w:b/>
        </w:rPr>
        <w:t>Общедоступные персональные данные</w:t>
      </w:r>
      <w:r>
        <w:t xml:space="preserve"> – персональные данные,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конфиденциальности;</w:t>
      </w:r>
    </w:p>
    <w:p w:rsidR="008335B1" w:rsidRDefault="006A35CF" w:rsidP="006A35CF">
      <w:pPr>
        <w:jc w:val="both"/>
      </w:pPr>
      <w:r>
        <w:t xml:space="preserve"> </w:t>
      </w:r>
      <w:r w:rsidRPr="008335B1">
        <w:rPr>
          <w:b/>
        </w:rPr>
        <w:t>Автоматизированная база данных</w:t>
      </w:r>
      <w:r>
        <w:t xml:space="preserve"> - означает любой набор данных, к которым применяется автоматическая обработка; </w:t>
      </w:r>
    </w:p>
    <w:p w:rsidR="008335B1" w:rsidRDefault="006A35CF" w:rsidP="006A35CF">
      <w:pPr>
        <w:jc w:val="both"/>
      </w:pPr>
      <w:r w:rsidRPr="008335B1">
        <w:rPr>
          <w:b/>
        </w:rPr>
        <w:t>Автоматическая обработка</w:t>
      </w:r>
      <w:r>
        <w:t xml:space="preserve"> - включает следующие операции, если они полностью или частично осуществляются с применением автоматизированных средств: накопление данных, проведение логических или/и арифметических операций с такими данными, их изменение, стирание, восстановление или распространение. </w:t>
      </w:r>
    </w:p>
    <w:p w:rsidR="008335B1" w:rsidRDefault="006A35CF" w:rsidP="006A35CF">
      <w:pPr>
        <w:jc w:val="both"/>
      </w:pPr>
      <w:r>
        <w:t>Иные термины и определения, используемые в настоящих правилах, их содержание соответствуют терминам и определениям Федерального закона от 29.12.2012 № 273-ФЗ «Об образовании в Российской Федерации», Федерального закона от 14 июля 2006 года № 3 152-ФЗ «О персональных данных».</w:t>
      </w:r>
    </w:p>
    <w:p w:rsidR="008335B1" w:rsidRDefault="006A35CF" w:rsidP="006A35CF">
      <w:pPr>
        <w:jc w:val="both"/>
      </w:pPr>
      <w:r>
        <w:t xml:space="preserve"> 1.5. Школа является оператором. </w:t>
      </w:r>
    </w:p>
    <w:p w:rsidR="008335B1" w:rsidRDefault="006A35CF" w:rsidP="006A35CF">
      <w:pPr>
        <w:jc w:val="both"/>
      </w:pPr>
      <w:r>
        <w:t>1.6. Сведения о персональных данных субъекта могут содержаться: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личном деле обучающегося (в том числе выпускника), работника Школы;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документах о составе семьи работника, обучающегося (в том числе выпускника)</w:t>
      </w:r>
      <w:r w:rsidR="007B172B" w:rsidRPr="007B172B">
        <w:t xml:space="preserve"> </w:t>
      </w:r>
      <w:r>
        <w:t xml:space="preserve">Школы;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документах, удостоверяющих личность субъектов;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трудовой книжке работника;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трудовом договоре с работником, гражданско-правовом договоре с субъектом, дополнениях и изменениях к указанным договорам;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договоре об образовании, дополнениях и изменениях к договору;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страховом свидетельстве государственного пенсионного страхования работника;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документах воинского учета – при их наличии;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документах об образовании, квалификации или наличия специальных знаний или подготовки;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информации медицинского характера, в случаях, предусмотренных законодательством; </w:t>
      </w:r>
      <w:r>
        <w:sym w:font="Symbol" w:char="F0B7"/>
      </w:r>
      <w:r>
        <w:t xml:space="preserve"> в документах граждан, участвующих в выборах или конкурсе на замещение вакантной должности;</w:t>
      </w:r>
    </w:p>
    <w:p w:rsidR="008335B1" w:rsidRDefault="006A35CF" w:rsidP="006A35CF">
      <w:pPr>
        <w:jc w:val="both"/>
      </w:pPr>
      <w:r>
        <w:lastRenderedPageBreak/>
        <w:t xml:space="preserve"> </w:t>
      </w:r>
      <w:r>
        <w:sym w:font="Symbol" w:char="F0B7"/>
      </w:r>
      <w:r>
        <w:t xml:space="preserve"> в документах, подтверждающих право на дополнительные гарантии и компенсации по определенным основаниям, предусмотренных законодательством и (или) локальными нормативными актами Школы;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документах о возрасте детей или беременности женщины для предоставления установленных законом условий труда, гарантий и компенсаций;</w:t>
      </w:r>
    </w:p>
    <w:p w:rsidR="008335B1" w:rsidRDefault="006A35CF" w:rsidP="006A35CF">
      <w:pPr>
        <w:jc w:val="both"/>
      </w:pPr>
      <w:r>
        <w:t xml:space="preserve"> </w:t>
      </w:r>
      <w:r>
        <w:sym w:font="Symbol" w:char="F0B7"/>
      </w:r>
      <w:r>
        <w:t xml:space="preserve"> в документах о временной нетрудоспособности, в том числе в связи с необходимостью ухода за больным членом семьи,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страховом медицинском полисе;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бухгалтерских документах;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платежных и других документах, представляемых клиентами для осуществления функций Школы;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информационных системах персональных данных;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документах об участии в конкурсах, олимпиадах и прочих мероприятиях;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документах о прохождении педагогическим работником аттестации; </w:t>
      </w:r>
    </w:p>
    <w:p w:rsidR="008335B1" w:rsidRDefault="006A35CF" w:rsidP="006A35CF">
      <w:pPr>
        <w:jc w:val="both"/>
      </w:pPr>
      <w:r>
        <w:sym w:font="Symbol" w:char="F0B7"/>
      </w:r>
      <w:r>
        <w:t xml:space="preserve"> в иных документах, необходимых для осуществления трудовых отношений, оказания образовательных услуг. </w:t>
      </w:r>
    </w:p>
    <w:p w:rsidR="008335B1" w:rsidRDefault="006A35CF" w:rsidP="006A35CF">
      <w:pPr>
        <w:jc w:val="both"/>
      </w:pPr>
      <w:r>
        <w:t xml:space="preserve">1.7. К персональным данным, обрабатываемым в Школе относятся: </w:t>
      </w:r>
    </w:p>
    <w:p w:rsidR="008335B1" w:rsidRDefault="006A35CF" w:rsidP="006A35CF">
      <w:pPr>
        <w:jc w:val="both"/>
      </w:pPr>
      <w:r>
        <w:t xml:space="preserve">- персональные данные работников Школы, </w:t>
      </w:r>
    </w:p>
    <w:p w:rsidR="008335B1" w:rsidRDefault="006A35CF" w:rsidP="006A35CF">
      <w:pPr>
        <w:jc w:val="both"/>
      </w:pPr>
      <w:r>
        <w:t>- персональные дан</w:t>
      </w:r>
      <w:r w:rsidR="007B172B">
        <w:t>ные обучающихся (</w:t>
      </w:r>
      <w:r>
        <w:t xml:space="preserve">в том числе выпускников), </w:t>
      </w:r>
    </w:p>
    <w:p w:rsidR="008335B1" w:rsidRDefault="006A35CF" w:rsidP="006A35CF">
      <w:pPr>
        <w:jc w:val="both"/>
      </w:pPr>
      <w:r>
        <w:t xml:space="preserve">- персональные данные лиц, участвующих в конкурсах на замещение вакантных должностей (при их наличии). </w:t>
      </w:r>
    </w:p>
    <w:p w:rsidR="008335B1" w:rsidRDefault="006A35CF" w:rsidP="006A35CF">
      <w:pPr>
        <w:jc w:val="both"/>
      </w:pPr>
      <w:r>
        <w:t xml:space="preserve">1.7.1. При поступлении на работу работник предоставляет специалисту по кадрам документы, содержащие персональные данные о себе в соответствии со ст. 65 </w:t>
      </w:r>
      <w:proofErr w:type="gramStart"/>
      <w:r>
        <w:t>Трудового  кодекса</w:t>
      </w:r>
      <w:proofErr w:type="gramEnd"/>
      <w:r>
        <w:t xml:space="preserve"> РФ и дает согласие на их обработку в письменном виде по форме, прилагаемой к настоящему положению, которое действует в течение всего срока хранения личного дела работника. </w:t>
      </w:r>
    </w:p>
    <w:p w:rsidR="008335B1" w:rsidRDefault="006A35CF" w:rsidP="006A35CF">
      <w:pPr>
        <w:jc w:val="both"/>
      </w:pPr>
      <w:r>
        <w:t>К документам, предоставляемым при приеме на работу специалисту по кадрам, относятся следующие документы, содержащие персональные данные работника:</w:t>
      </w:r>
    </w:p>
    <w:p w:rsidR="008335B1" w:rsidRDefault="006A35CF" w:rsidP="006A35CF">
      <w:pPr>
        <w:jc w:val="both"/>
      </w:pPr>
      <w:r>
        <w:t xml:space="preserve"> - паспорт или иной документ, удостоверяющий личность;</w:t>
      </w:r>
    </w:p>
    <w:p w:rsidR="008335B1" w:rsidRDefault="006A35CF" w:rsidP="006A35CF">
      <w:pPr>
        <w:jc w:val="both"/>
      </w:pPr>
      <w:r>
        <w:t xml:space="preserve"> - трудовую книжку, за исключением случаев, когда трудовой договор заключается впервые или работник</w:t>
      </w:r>
      <w:r w:rsidR="008335B1">
        <w:t xml:space="preserve"> </w:t>
      </w:r>
      <w:r>
        <w:t xml:space="preserve">поступает на работу на условиях совместительства; </w:t>
      </w:r>
    </w:p>
    <w:p w:rsidR="008335B1" w:rsidRDefault="006A35CF" w:rsidP="006A35CF">
      <w:pPr>
        <w:jc w:val="both"/>
      </w:pPr>
      <w:r>
        <w:t xml:space="preserve">- страховое свидетельство государственного пенсионного страхования; </w:t>
      </w:r>
    </w:p>
    <w:p w:rsidR="008335B1" w:rsidRDefault="006A35CF" w:rsidP="006A35CF">
      <w:pPr>
        <w:jc w:val="both"/>
      </w:pPr>
      <w:r>
        <w:t>- документы воинского учета - для военнообязанных и лиц, подлежащих призыву на военную службу;</w:t>
      </w:r>
    </w:p>
    <w:p w:rsidR="008335B1" w:rsidRDefault="006A35CF" w:rsidP="006A35CF">
      <w:pPr>
        <w:jc w:val="both"/>
      </w:pPr>
      <w:r>
        <w:t xml:space="preserve"> - документ об образовании, о квалификации или наличии специальных знаний - при поступлении на работу, требующую специальных знаний или специальной подготовки;</w:t>
      </w:r>
    </w:p>
    <w:p w:rsidR="008335B1" w:rsidRDefault="006A35CF" w:rsidP="006A35CF">
      <w:pPr>
        <w:jc w:val="both"/>
      </w:pPr>
      <w:r>
        <w:t xml:space="preserve"> - в отдельных случаях с учетом специфики работы действующим законодательством РФ может предусматриваться необходимость предъявления при заключении трудового договора дополнительных документов (например, медицинское заключение для педагогических и медицинских работников, лиц в возрасте до 18 лет; для лиц, занятых на тяжелых работах и работах с вредными и (или) опасными условиями труда, а также на работах, связанных с движением транспорта и др.); </w:t>
      </w:r>
    </w:p>
    <w:p w:rsidR="008335B1" w:rsidRDefault="006A35CF" w:rsidP="006A35CF">
      <w:pPr>
        <w:jc w:val="both"/>
      </w:pPr>
      <w:r>
        <w:t>- фотография в личное дело;</w:t>
      </w:r>
    </w:p>
    <w:p w:rsidR="008335B1" w:rsidRDefault="006A35CF" w:rsidP="006A35CF">
      <w:pPr>
        <w:jc w:val="both"/>
      </w:pPr>
      <w:r>
        <w:t xml:space="preserve"> - иные документы по желанию работника. </w:t>
      </w:r>
    </w:p>
    <w:p w:rsidR="008335B1" w:rsidRDefault="006A35CF" w:rsidP="006A35CF">
      <w:pPr>
        <w:jc w:val="both"/>
      </w:pPr>
      <w:r>
        <w:t>1.7.2. Обучающийся, родители (законные представители) несовершеннолетнего обучающегося представляют в Школу документы, содержащие персональные данные о себе, в соответствии с правилами приема</w:t>
      </w:r>
      <w:r w:rsidR="008335B1">
        <w:t xml:space="preserve"> </w:t>
      </w:r>
      <w:r>
        <w:t xml:space="preserve">обучающихся и дают согласие на их обработку (согласие включается в текст заявления о приеме в Школу и действует в течение всего срока хранения </w:t>
      </w:r>
      <w:r w:rsidR="007B172B">
        <w:t>личного дела,</w:t>
      </w:r>
      <w:r>
        <w:t xml:space="preserve"> обучающегося и достижения всех целей, для которых персональные данные были получены. </w:t>
      </w:r>
    </w:p>
    <w:p w:rsidR="008335B1" w:rsidRDefault="006A35CF" w:rsidP="006A35CF">
      <w:pPr>
        <w:jc w:val="both"/>
      </w:pPr>
      <w:r>
        <w:t>Выпускник предоставляет в Школу сведения о фамилии, имени, отчестве, контактном телефоне, месте работы и занимаемой должности.</w:t>
      </w:r>
    </w:p>
    <w:p w:rsidR="008335B1" w:rsidRDefault="006A35CF" w:rsidP="006A35CF">
      <w:pPr>
        <w:jc w:val="both"/>
      </w:pPr>
      <w:r>
        <w:t xml:space="preserve"> К документам, предоставляемым обучающимся, его законные представителями (родителями), относятся документы, содержащие персональные данные:</w:t>
      </w:r>
    </w:p>
    <w:p w:rsidR="008335B1" w:rsidRDefault="006A35CF" w:rsidP="006A35CF">
      <w:pPr>
        <w:jc w:val="both"/>
      </w:pPr>
      <w:r>
        <w:lastRenderedPageBreak/>
        <w:t xml:space="preserve"> - свидетельство о рождении обучающегося и его копию; </w:t>
      </w:r>
    </w:p>
    <w:p w:rsidR="008335B1" w:rsidRDefault="006A35CF" w:rsidP="006A35CF">
      <w:pPr>
        <w:jc w:val="both"/>
      </w:pPr>
      <w:r>
        <w:t>- паспорт или иной документ, удостоверяющий личность, гражданство обучающегося старше 14 лет, родителей (законных представителей) и их копии;</w:t>
      </w:r>
    </w:p>
    <w:p w:rsidR="008335B1" w:rsidRDefault="006A35CF" w:rsidP="006A35CF">
      <w:pPr>
        <w:jc w:val="both"/>
      </w:pPr>
      <w:r>
        <w:t xml:space="preserve"> - свидетельство о регистрации ребенка по месту жительства или по месту пребывания и его копию; </w:t>
      </w:r>
    </w:p>
    <w:p w:rsidR="008335B1" w:rsidRDefault="006A35CF" w:rsidP="006A35CF">
      <w:pPr>
        <w:jc w:val="both"/>
      </w:pPr>
      <w:r>
        <w:t xml:space="preserve">- медицинские документы об отсутствии у ребенка медицинских противопоказаний для пребывания </w:t>
      </w:r>
      <w:proofErr w:type="spellStart"/>
      <w:r>
        <w:t>ребенкав</w:t>
      </w:r>
      <w:proofErr w:type="spellEnd"/>
      <w:r>
        <w:t xml:space="preserve"> Школе полного дня (выписка из медицинской книжки, медицинская карта, справка). </w:t>
      </w:r>
    </w:p>
    <w:p w:rsidR="008335B1" w:rsidRDefault="006A35CF" w:rsidP="006A35CF">
      <w:pPr>
        <w:jc w:val="both"/>
      </w:pPr>
      <w:r>
        <w:t xml:space="preserve">- личное дело обучающегося, выданное образовательной организацией, в которой ребенок обучался ранее (в отношении ребенка, принимаемого в течение учебного года в 1-9 классы, а также лица, поступающие в Школу в порядке перевода из другой 5 образовательной организации); </w:t>
      </w:r>
    </w:p>
    <w:p w:rsidR="008335B1" w:rsidRDefault="006A35CF" w:rsidP="006A35CF">
      <w:pPr>
        <w:jc w:val="both"/>
      </w:pPr>
      <w:r>
        <w:t>-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(для детей, являющихся иностранными гражданами или лицами без гражданства);</w:t>
      </w:r>
    </w:p>
    <w:p w:rsidR="008335B1" w:rsidRDefault="006A35CF" w:rsidP="006A35CF">
      <w:pPr>
        <w:jc w:val="both"/>
      </w:pPr>
      <w:r>
        <w:t xml:space="preserve"> - заверенный в установленном порядке перевод на русский язык всех документов (для иностранных граждан лица без гражданства); </w:t>
      </w:r>
    </w:p>
    <w:p w:rsidR="008335B1" w:rsidRDefault="006A35CF" w:rsidP="006A35CF">
      <w:pPr>
        <w:jc w:val="both"/>
      </w:pPr>
      <w:r>
        <w:t xml:space="preserve">- фотография в личное дело; </w:t>
      </w:r>
    </w:p>
    <w:p w:rsidR="008335B1" w:rsidRDefault="006A35CF" w:rsidP="006A35CF">
      <w:pPr>
        <w:jc w:val="both"/>
      </w:pPr>
      <w:r>
        <w:t xml:space="preserve">- другие документы информация о себе (в том числе документы о результатах региональных и иных олимпиад, конкурсов и т.д.). </w:t>
      </w:r>
    </w:p>
    <w:p w:rsidR="008335B1" w:rsidRDefault="006A35CF" w:rsidP="006A35CF">
      <w:pPr>
        <w:jc w:val="both"/>
      </w:pPr>
      <w:r>
        <w:t xml:space="preserve">1.7.3. Запрещается требовать от лица, поступающего на работу или учебу, документы помимо предусмотренных Трудовым кодексом РФ, Федеральным законом от 29.12.2012 № 273-ФЗ «Об образовании в Российской Федерации», приказом </w:t>
      </w:r>
      <w:proofErr w:type="spellStart"/>
      <w:r>
        <w:t>Минобрнауки</w:t>
      </w:r>
      <w:proofErr w:type="spellEnd"/>
      <w:r>
        <w:t xml:space="preserve"> России от 08.04.2014 № 293 «Об утверждении Порядка приема на обучение по образовательным программам дошкольного образования», Приказом </w:t>
      </w:r>
      <w:proofErr w:type="spellStart"/>
      <w:r>
        <w:t>Минобрнауки</w:t>
      </w:r>
      <w:proofErr w:type="spellEnd"/>
      <w:r>
        <w:t xml:space="preserve"> России от 22.01.2014 № 32 «Об утверждении Порядка приема граждан на обучение по образовательным программам</w:t>
      </w:r>
      <w:r w:rsidR="008335B1">
        <w:t xml:space="preserve"> </w:t>
      </w:r>
      <w:r>
        <w:t>начального общего, основного общего и среднего общего образования», постановлением Правительства РФ от 15.08.2013 № 706 «Об утверждении правил оказания платных образовательных услуг», иными федеральными законами, указами Президента Российской Федерации и постановлениями Правительства Российской Федерации, иными нормативными правовыми актами и принятыми в соответствии с ними локальными нормативными актами Школы.</w:t>
      </w:r>
    </w:p>
    <w:p w:rsidR="008335B1" w:rsidRDefault="006A35CF" w:rsidP="006A35CF">
      <w:pPr>
        <w:jc w:val="both"/>
      </w:pPr>
      <w:r>
        <w:t xml:space="preserve"> 1.7.4. В целях предоставления государственных гарантий, льгот, компенсаций и т.д. при заключении трудового договора, договора об обучении, в ходе трудовой деятельности, учебы может возникнуть необходимость в предоставлении работником, обучающимся документов: </w:t>
      </w:r>
    </w:p>
    <w:p w:rsidR="008335B1" w:rsidRDefault="006A35CF" w:rsidP="006A35CF">
      <w:pPr>
        <w:jc w:val="both"/>
      </w:pPr>
      <w:r>
        <w:t>- о количестве и возрасте детей;</w:t>
      </w:r>
    </w:p>
    <w:p w:rsidR="008335B1" w:rsidRDefault="006A35CF" w:rsidP="006A35CF">
      <w:pPr>
        <w:jc w:val="both"/>
      </w:pPr>
      <w:r>
        <w:t xml:space="preserve"> - о беременности женщины; </w:t>
      </w:r>
    </w:p>
    <w:p w:rsidR="008335B1" w:rsidRDefault="006A35CF" w:rsidP="006A35CF">
      <w:pPr>
        <w:jc w:val="both"/>
      </w:pPr>
      <w:r>
        <w:t xml:space="preserve">- об инвалидности; </w:t>
      </w:r>
    </w:p>
    <w:p w:rsidR="008335B1" w:rsidRDefault="006A35CF" w:rsidP="006A35CF">
      <w:pPr>
        <w:jc w:val="both"/>
      </w:pPr>
      <w:r>
        <w:t xml:space="preserve">- о донорстве; </w:t>
      </w:r>
    </w:p>
    <w:p w:rsidR="008335B1" w:rsidRDefault="006A35CF" w:rsidP="006A35CF">
      <w:pPr>
        <w:jc w:val="both"/>
      </w:pPr>
      <w:r>
        <w:t xml:space="preserve">- о составе семьи; </w:t>
      </w:r>
    </w:p>
    <w:p w:rsidR="008335B1" w:rsidRDefault="006A35CF" w:rsidP="006A35CF">
      <w:pPr>
        <w:jc w:val="both"/>
      </w:pPr>
      <w:r>
        <w:t xml:space="preserve">- о необходимости ухода за больным членом семьи; </w:t>
      </w:r>
    </w:p>
    <w:p w:rsidR="008335B1" w:rsidRDefault="006A35CF" w:rsidP="006A35CF">
      <w:pPr>
        <w:jc w:val="both"/>
      </w:pPr>
      <w:r>
        <w:t xml:space="preserve">- прочие. </w:t>
      </w:r>
    </w:p>
    <w:p w:rsidR="008335B1" w:rsidRDefault="006A35CF" w:rsidP="006A35CF">
      <w:pPr>
        <w:jc w:val="both"/>
      </w:pPr>
      <w:r>
        <w:t>1.7.5. После приема работника на работу, зачисления обучающегося в Школу к документам, содержащим</w:t>
      </w:r>
      <w:r w:rsidR="008335B1">
        <w:t xml:space="preserve"> </w:t>
      </w:r>
      <w:r>
        <w:t xml:space="preserve">персональные данные работника (обучающегося), также будут относиться: </w:t>
      </w:r>
    </w:p>
    <w:p w:rsidR="008335B1" w:rsidRDefault="006A35CF" w:rsidP="006A35CF">
      <w:pPr>
        <w:jc w:val="both"/>
      </w:pPr>
      <w:r>
        <w:t xml:space="preserve">- трудовой договор, договор об образовании; </w:t>
      </w:r>
    </w:p>
    <w:p w:rsidR="008335B1" w:rsidRDefault="006A35CF" w:rsidP="006A35CF">
      <w:pPr>
        <w:jc w:val="both"/>
      </w:pPr>
      <w:r>
        <w:t>- приказ о приеме на работу (зачислении в Школу);</w:t>
      </w:r>
    </w:p>
    <w:p w:rsidR="008335B1" w:rsidRDefault="006A35CF" w:rsidP="006A35CF">
      <w:pPr>
        <w:jc w:val="both"/>
      </w:pPr>
      <w:r>
        <w:t xml:space="preserve"> - приказы о поощрениях и взысканиях;</w:t>
      </w:r>
    </w:p>
    <w:p w:rsidR="008335B1" w:rsidRDefault="006A35CF" w:rsidP="006A35CF">
      <w:pPr>
        <w:jc w:val="both"/>
      </w:pPr>
      <w:r>
        <w:t xml:space="preserve"> - медицинская справка формы № 086 У</w:t>
      </w:r>
      <w:r w:rsidR="007B172B" w:rsidRPr="007B172B">
        <w:t xml:space="preserve"> </w:t>
      </w:r>
      <w:r>
        <w:t xml:space="preserve">(для обучающихся); </w:t>
      </w:r>
    </w:p>
    <w:p w:rsidR="008335B1" w:rsidRDefault="006A35CF" w:rsidP="006A35CF">
      <w:pPr>
        <w:jc w:val="both"/>
      </w:pPr>
      <w:r>
        <w:t xml:space="preserve">- удостоверение гражданина, подлежащего призыву на военную службу или военный билет; - приказы об изменении условий трудового договора, договора об образовании; 6 - приказы, связанные с прохождением учебы обучающимися; </w:t>
      </w:r>
    </w:p>
    <w:p w:rsidR="00BC741A" w:rsidRDefault="006A35CF" w:rsidP="006A35CF">
      <w:pPr>
        <w:jc w:val="both"/>
      </w:pPr>
      <w:r>
        <w:lastRenderedPageBreak/>
        <w:t>- карточка унифицированной формы Т-2, утвержденная по</w:t>
      </w:r>
      <w:r w:rsidR="007B172B">
        <w:t>становлением Госкомстата России</w:t>
      </w:r>
      <w:r>
        <w:t xml:space="preserve">; </w:t>
      </w:r>
    </w:p>
    <w:p w:rsidR="00BC741A" w:rsidRDefault="006A35CF" w:rsidP="006A35CF">
      <w:pPr>
        <w:jc w:val="both"/>
      </w:pPr>
      <w:r>
        <w:t xml:space="preserve">- и другие документы. </w:t>
      </w:r>
    </w:p>
    <w:p w:rsidR="00BC741A" w:rsidRDefault="006A35CF" w:rsidP="006A35CF">
      <w:pPr>
        <w:jc w:val="both"/>
      </w:pPr>
      <w:r>
        <w:t xml:space="preserve">1.8. Обработкой персональных данных в Школе занимаются сотрудники и (или) подразделения и (или) уполномоченные лица в соответствии с возложенными на указанные лица (подразделения) задачами и функциями, определенными в положениях о них, должностных инструкциях, трудовых и (или) гражданско- правовых договорах, а также члены совещательных и иных органов, общественных организаций, созданных для представления и (или) защиты прав работников и (или) обучающихся и предоставления им установленных условий труда, обучения, гарантий и компенсаций в соответствии с законодательством. </w:t>
      </w:r>
    </w:p>
    <w:p w:rsidR="00BC741A" w:rsidRDefault="006A35CF" w:rsidP="006A35CF">
      <w:pPr>
        <w:jc w:val="both"/>
      </w:pPr>
      <w:r>
        <w:t>Директор Школы определяет состав документов, обрабатываемых в структурных подразделениях и содержащих персональные данные, и лиц, ответственных за их обработку посредством издания соответствующего приказа (распоряжения).</w:t>
      </w:r>
    </w:p>
    <w:p w:rsidR="00BC741A" w:rsidRDefault="006A35CF" w:rsidP="006A35CF">
      <w:pPr>
        <w:jc w:val="both"/>
      </w:pPr>
      <w:r>
        <w:t xml:space="preserve"> 1.9. Доступ к документам, содержащим персональным данным в Школе без специального разрешения с выдачей на рабочие места имеют работники, занимающие следующие должности:</w:t>
      </w:r>
    </w:p>
    <w:p w:rsidR="00BC741A" w:rsidRDefault="006A35CF" w:rsidP="006A35CF">
      <w:pPr>
        <w:jc w:val="both"/>
      </w:pPr>
      <w:r>
        <w:t xml:space="preserve"> - директор; </w:t>
      </w:r>
    </w:p>
    <w:p w:rsidR="00BC741A" w:rsidRDefault="006A35CF" w:rsidP="006A35CF">
      <w:pPr>
        <w:jc w:val="both"/>
      </w:pPr>
      <w:r>
        <w:t>- заместитель директора;</w:t>
      </w:r>
    </w:p>
    <w:p w:rsidR="00BC741A" w:rsidRDefault="006A35CF" w:rsidP="006A35CF">
      <w:pPr>
        <w:jc w:val="both"/>
      </w:pPr>
      <w:r>
        <w:t xml:space="preserve"> - главный бухгалтер (руководитель организации, обеспечивающей бухгалтерское</w:t>
      </w:r>
      <w:r w:rsidR="00FA31F9" w:rsidRPr="00FA31F9">
        <w:t xml:space="preserve"> </w:t>
      </w:r>
      <w:r>
        <w:t>сопровождение деятельности Школы);</w:t>
      </w:r>
    </w:p>
    <w:p w:rsidR="00BC741A" w:rsidRDefault="006A35CF" w:rsidP="006A35CF">
      <w:pPr>
        <w:jc w:val="both"/>
      </w:pPr>
      <w:r>
        <w:t xml:space="preserve"> - специалист, осуществляющий сопровождение кадровой работы</w:t>
      </w:r>
      <w:r w:rsidR="00FA31F9" w:rsidRPr="00FA31F9">
        <w:t xml:space="preserve"> </w:t>
      </w:r>
      <w:r>
        <w:t xml:space="preserve">(далее также-специалист по кадрам); </w:t>
      </w:r>
    </w:p>
    <w:p w:rsidR="00BC741A" w:rsidRDefault="006A35CF" w:rsidP="006A35CF">
      <w:pPr>
        <w:jc w:val="both"/>
      </w:pPr>
      <w:r>
        <w:t xml:space="preserve">- специалист, осуществляющий юридическое сопровождение деятельности Школы; </w:t>
      </w:r>
    </w:p>
    <w:p w:rsidR="00BC741A" w:rsidRDefault="006A35CF" w:rsidP="006A35CF">
      <w:pPr>
        <w:jc w:val="both"/>
      </w:pPr>
      <w:r>
        <w:t xml:space="preserve">- работники библиотеки; </w:t>
      </w:r>
    </w:p>
    <w:p w:rsidR="00BC741A" w:rsidRDefault="006A35CF" w:rsidP="006A35CF">
      <w:pPr>
        <w:jc w:val="both"/>
      </w:pPr>
      <w:r>
        <w:t xml:space="preserve">- системные администраторы; </w:t>
      </w:r>
    </w:p>
    <w:p w:rsidR="00BC741A" w:rsidRDefault="006A35CF" w:rsidP="006A35CF">
      <w:pPr>
        <w:jc w:val="both"/>
      </w:pPr>
      <w:r>
        <w:t>- классные руководители (</w:t>
      </w:r>
      <w:proofErr w:type="spellStart"/>
      <w:r>
        <w:t>тьюторы</w:t>
      </w:r>
      <w:proofErr w:type="spellEnd"/>
      <w:r>
        <w:t>).</w:t>
      </w:r>
    </w:p>
    <w:p w:rsidR="00BC741A" w:rsidRDefault="006A35CF" w:rsidP="006A35CF">
      <w:pPr>
        <w:jc w:val="both"/>
      </w:pPr>
      <w:r>
        <w:t xml:space="preserve"> 1.9.1. Доступ к персональным данным без специального разрешения при условии присутствия работников,</w:t>
      </w:r>
      <w:r w:rsidR="00FA31F9" w:rsidRPr="00FA31F9">
        <w:t xml:space="preserve"> </w:t>
      </w:r>
      <w:r>
        <w:t xml:space="preserve">ответственных за их обработку, имеют работники, занимающие следующие должности: </w:t>
      </w:r>
    </w:p>
    <w:p w:rsidR="00BC741A" w:rsidRDefault="006A35CF" w:rsidP="006A35CF">
      <w:pPr>
        <w:jc w:val="both"/>
      </w:pPr>
      <w:r>
        <w:t xml:space="preserve">- руководители структурных подразделений – в отношении работников, числящихся в соответствующих подразделениях; </w:t>
      </w:r>
    </w:p>
    <w:p w:rsidR="00BC741A" w:rsidRDefault="006A35CF" w:rsidP="006A35CF">
      <w:pPr>
        <w:jc w:val="both"/>
      </w:pPr>
      <w:r>
        <w:t>- члены органов управления, общественной самодеятельности и защиты прав работников</w:t>
      </w:r>
      <w:r w:rsidR="00FA31F9" w:rsidRPr="00FA31F9">
        <w:t xml:space="preserve"> </w:t>
      </w:r>
      <w:r>
        <w:t>и (или) обучающихся по предоставлению и защите установленных условий труда, обучения, гарантий и компенсаций в соответствии с законодательством – в отношении персональных данных необходимых им для выполнения своих функций.</w:t>
      </w:r>
    </w:p>
    <w:p w:rsidR="00FA31F9" w:rsidRPr="00FA31F9" w:rsidRDefault="006A35CF" w:rsidP="006A35CF">
      <w:pPr>
        <w:jc w:val="both"/>
      </w:pPr>
      <w:r>
        <w:t xml:space="preserve"> 1.10. Персональные данные относятся к конфиденциальной информации ограниченного распространения. Оператором и лицами, осуществляющими обработку персональных данных, обеспечивается их конфиденциальность. Обеспечение конфиденциальности персональных данных реализуется в рамках действующей в Школе системы защиты информации. </w:t>
      </w:r>
      <w:r w:rsidR="00FA31F9" w:rsidRPr="00FA31F9">
        <w:t xml:space="preserve"> </w:t>
      </w:r>
    </w:p>
    <w:p w:rsidR="00FA31F9" w:rsidRDefault="006A35CF" w:rsidP="006A35CF">
      <w:pPr>
        <w:jc w:val="both"/>
      </w:pPr>
      <w:r>
        <w:t>1.10.1. Персональные данные работников, обучающихся хранятся на бумажных 7 носителях в помещении,</w:t>
      </w:r>
      <w:r w:rsidR="00FA31F9" w:rsidRPr="00FA31F9">
        <w:t xml:space="preserve"> </w:t>
      </w:r>
      <w:r>
        <w:t xml:space="preserve">занимаемом специалистом по кадрам и (или) ином помещении. Для этого используются специально оборудованные шкафы и сейфы. Личные дела уволенных работников, отчисленных </w:t>
      </w:r>
      <w:r w:rsidR="007B172B">
        <w:t>обучающихся,</w:t>
      </w:r>
      <w:r>
        <w:t xml:space="preserve"> хранятся в архиве Школы. </w:t>
      </w:r>
    </w:p>
    <w:p w:rsidR="00FA31F9" w:rsidRDefault="006A35CF" w:rsidP="006A35CF">
      <w:pPr>
        <w:jc w:val="both"/>
      </w:pPr>
      <w:r>
        <w:t xml:space="preserve">1.10.2. Сведения о начислении и выплате заработной платы и иных выплат работникам хранятся на бумажных носителях и (или) электронных носителях в помещении бухгалтерии Школы и (или) организации, обеспечивающей бухгалтерское сопровождение Школы. По истечении сроков хранения, установленных законодательством РФ, данные сведения на бумажных носителях передаются в отдел архивной службы. </w:t>
      </w:r>
    </w:p>
    <w:p w:rsidR="00FA31F9" w:rsidRDefault="006A35CF" w:rsidP="006A35CF">
      <w:pPr>
        <w:jc w:val="both"/>
      </w:pPr>
      <w:r>
        <w:t xml:space="preserve">1.10.3. Конкретные обязанности по ведению, хранению личных дел работников, обучающихся, заполнению, хранению и выдаче трудовых книжек, иных документов, отражающих персональные данные работников, обучающихся, по хранению личных дел уволенных работников, отчисленных </w:t>
      </w:r>
      <w:r w:rsidR="00FA31F9">
        <w:t>обучающихся,</w:t>
      </w:r>
      <w:r>
        <w:t xml:space="preserve"> возлагается на специалиста по кадрам </w:t>
      </w:r>
      <w:r>
        <w:lastRenderedPageBreak/>
        <w:t xml:space="preserve">и сотрудника бухгалтерии, и закрепляется в приказе Школы и (или) должностных инструкциях указанных работников. </w:t>
      </w:r>
    </w:p>
    <w:p w:rsidR="00FA31F9" w:rsidRDefault="006A35CF" w:rsidP="006A35CF">
      <w:pPr>
        <w:jc w:val="both"/>
      </w:pPr>
      <w:r>
        <w:t xml:space="preserve">1.10.4. В отношении некоторых документов действующим законодательством РФ могут быть установлены иные требования хранения, чем предусмотрено настоящим положением. В таких случаях следует руководствоваться правилами, установленными соответствующим нормативным актом. </w:t>
      </w:r>
    </w:p>
    <w:p w:rsidR="00FA31F9" w:rsidRDefault="006A35CF" w:rsidP="006A35CF">
      <w:pPr>
        <w:jc w:val="both"/>
      </w:pPr>
      <w:r>
        <w:t xml:space="preserve">1.10.5. Сведения о работниках, обучающихся Школы, сведения о заработной плате и иных выплатах хранятся также на электронных носителях. Сервер располагается в охраняемом помещении с ограниченным доступом. </w:t>
      </w:r>
    </w:p>
    <w:p w:rsidR="00FA31F9" w:rsidRDefault="006A35CF" w:rsidP="006A35CF">
      <w:pPr>
        <w:jc w:val="both"/>
      </w:pPr>
      <w:r>
        <w:t>1.10.6. Сотрудники Школы, иные лица, указанные в настоящем положении и имеющие доступ к персональным данным, обязаны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модифицирования, блокирования, копирования, распространения, а также от иных неправомерных действий в отношении данной информации.</w:t>
      </w:r>
    </w:p>
    <w:p w:rsidR="00FA31F9" w:rsidRDefault="006A35CF" w:rsidP="006A35CF">
      <w:pPr>
        <w:jc w:val="both"/>
      </w:pPr>
      <w:r>
        <w:t xml:space="preserve"> 1.10.7. Системные администраторы Школы обеспечивают следующие меры </w:t>
      </w:r>
      <w:r w:rsidR="00FA31F9">
        <w:t>по защите,</w:t>
      </w:r>
      <w:r>
        <w:t xml:space="preserve"> хранящейся на сервере</w:t>
      </w:r>
      <w:r w:rsidR="00FA31F9" w:rsidRPr="00FA31F9">
        <w:t xml:space="preserve"> </w:t>
      </w:r>
      <w:r>
        <w:t xml:space="preserve">информации: </w:t>
      </w:r>
    </w:p>
    <w:p w:rsidR="00FA31F9" w:rsidRDefault="006A35CF" w:rsidP="006A35CF">
      <w:pPr>
        <w:jc w:val="both"/>
      </w:pPr>
      <w:r>
        <w:t xml:space="preserve">1) ограничение сетевого доступа на сервер для определенных пользователей; </w:t>
      </w:r>
    </w:p>
    <w:p w:rsidR="00FA31F9" w:rsidRDefault="006A35CF" w:rsidP="006A35CF">
      <w:pPr>
        <w:jc w:val="both"/>
      </w:pPr>
      <w:r>
        <w:t xml:space="preserve">2) организацию в отдельном сегменте сети всех компьютеров пользователей и серверов с ограниченным доступом из физической сети; </w:t>
      </w:r>
    </w:p>
    <w:p w:rsidR="00FA31F9" w:rsidRDefault="006A35CF" w:rsidP="006A35CF">
      <w:pPr>
        <w:jc w:val="both"/>
      </w:pPr>
      <w:r>
        <w:t xml:space="preserve">3) организацию контроля технического состояния серверов и уровней защиты и восстановления информации; </w:t>
      </w:r>
    </w:p>
    <w:p w:rsidR="00FA31F9" w:rsidRDefault="006A35CF" w:rsidP="006A35CF">
      <w:pPr>
        <w:jc w:val="both"/>
      </w:pPr>
      <w:r>
        <w:t xml:space="preserve">4) проведение регулярного копирования информации на носители; </w:t>
      </w:r>
    </w:p>
    <w:p w:rsidR="00FA31F9" w:rsidRDefault="006A35CF" w:rsidP="006A35CF">
      <w:pPr>
        <w:jc w:val="both"/>
      </w:pPr>
      <w:r>
        <w:t xml:space="preserve">5) ведение аудита действий пользователей и своевременное обнаружение фактов несанкционированного доступа к информации; </w:t>
      </w:r>
    </w:p>
    <w:p w:rsidR="00FA31F9" w:rsidRDefault="006A35CF" w:rsidP="006A35CF">
      <w:pPr>
        <w:jc w:val="both"/>
      </w:pPr>
      <w:r>
        <w:t>6) настроить работу сервера таким образом, чтобы осуществлять возможность восстановления информации, модифицированной или уничтоженной вследствие несанкционированного доступа к ней, на любой момент времени.</w:t>
      </w:r>
    </w:p>
    <w:p w:rsidR="00FA31F9" w:rsidRDefault="006A35CF" w:rsidP="006A35CF">
      <w:pPr>
        <w:jc w:val="both"/>
      </w:pPr>
      <w:r>
        <w:t xml:space="preserve"> 1.10.8. Сотрудники Школы и иные лица, указанные в настоящем положении и имеющие доступ к персональным данным, при пользовании доступом в сеть Интернет обязаны принимать максимальные меры по обеспечению безопасности: </w:t>
      </w:r>
    </w:p>
    <w:p w:rsidR="00FA31F9" w:rsidRDefault="006A35CF" w:rsidP="006A35CF">
      <w:pPr>
        <w:jc w:val="both"/>
      </w:pPr>
      <w:r>
        <w:t xml:space="preserve">1) использовать антивирусное ПО (с обновлением баз вирусов); </w:t>
      </w:r>
    </w:p>
    <w:p w:rsidR="00FA31F9" w:rsidRDefault="006A35CF" w:rsidP="006A35CF">
      <w:pPr>
        <w:jc w:val="both"/>
      </w:pPr>
      <w:r>
        <w:t xml:space="preserve">2) использовать брандмауэр; </w:t>
      </w:r>
    </w:p>
    <w:p w:rsidR="00FA31F9" w:rsidRDefault="006A35CF" w:rsidP="006A35CF">
      <w:pPr>
        <w:jc w:val="both"/>
      </w:pPr>
      <w:r>
        <w:t xml:space="preserve">3) по мере возможностей устанавливать обновление для операционной системы. </w:t>
      </w:r>
    </w:p>
    <w:p w:rsidR="00FA31F9" w:rsidRDefault="006A35CF" w:rsidP="006A35CF">
      <w:pPr>
        <w:jc w:val="both"/>
      </w:pPr>
      <w:r>
        <w:t xml:space="preserve">1.11. Организация обработки персональных данных в Школе возлагается на специалиста по кадрам. </w:t>
      </w:r>
    </w:p>
    <w:p w:rsidR="00FA31F9" w:rsidRDefault="006A35CF" w:rsidP="006A35CF">
      <w:pPr>
        <w:jc w:val="both"/>
      </w:pPr>
      <w:r>
        <w:t xml:space="preserve">1.12. Организация работы по защите персональных данных в Школе возлагается на заместителя директора по общим вопросам. </w:t>
      </w:r>
    </w:p>
    <w:p w:rsidR="00FA31F9" w:rsidRDefault="006A35CF" w:rsidP="006A35CF">
      <w:pPr>
        <w:jc w:val="both"/>
      </w:pPr>
      <w:r>
        <w:t>1.13. Контроль за выполнением работы по защите персональных данных возлагается на директора Школы.</w:t>
      </w:r>
    </w:p>
    <w:p w:rsidR="00FA31F9" w:rsidRDefault="006A35CF" w:rsidP="006A35CF">
      <w:pPr>
        <w:jc w:val="both"/>
      </w:pPr>
      <w:r>
        <w:t xml:space="preserve"> 1.14. Требования настоящего Положения доводятся до сведения работников и обучающихся (их законных представителей) под роспись. </w:t>
      </w:r>
    </w:p>
    <w:p w:rsidR="00FA31F9" w:rsidRDefault="006A35CF" w:rsidP="006A35CF">
      <w:pPr>
        <w:jc w:val="both"/>
      </w:pPr>
      <w:r>
        <w:t xml:space="preserve">1.15. Защита персональных данных работников от неправомерного их использования или утраты должна быть обеспечена Школой за счет его средств от приносящей доход деятельности и в порядке, установленном законодательством Российской Федерации. </w:t>
      </w:r>
    </w:p>
    <w:p w:rsidR="00FA31F9" w:rsidRDefault="006A35CF" w:rsidP="006A35CF">
      <w:pPr>
        <w:jc w:val="both"/>
      </w:pPr>
      <w:r>
        <w:t xml:space="preserve">1.16. Дополнительные требования к обработке и защите отдельных персональных данных могут оформляться отдельными приложениями к данному положению. </w:t>
      </w:r>
    </w:p>
    <w:p w:rsidR="00FA31F9" w:rsidRPr="00FA31F9" w:rsidRDefault="006A35CF" w:rsidP="00FA31F9">
      <w:pPr>
        <w:jc w:val="center"/>
        <w:rPr>
          <w:b/>
        </w:rPr>
      </w:pPr>
      <w:r w:rsidRPr="00FA31F9">
        <w:rPr>
          <w:b/>
        </w:rPr>
        <w:t>2. Общие требования к получению и обработке персональных данных субъектов</w:t>
      </w:r>
    </w:p>
    <w:p w:rsidR="00FA31F9" w:rsidRDefault="006A35CF" w:rsidP="006A35CF">
      <w:pPr>
        <w:jc w:val="both"/>
      </w:pPr>
      <w:r>
        <w:t xml:space="preserve"> 2.1. Получение и обработка персональных данных осуществляется в соответствии с нормативно- правовыми актами Российской Федерации в области трудовых отношений и образования, нормативными и</w:t>
      </w:r>
      <w:r w:rsidR="00FA31F9" w:rsidRPr="00FA31F9">
        <w:t xml:space="preserve"> </w:t>
      </w:r>
      <w:r>
        <w:t xml:space="preserve">распорядительными документами </w:t>
      </w:r>
      <w:proofErr w:type="spellStart"/>
      <w:r>
        <w:t>Минобрнауки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, Положением об обработке и защите персональных данных и приказами директора на основе согласия субъектов на обработку их персональных данных, оформленного в соответствии с требованиями законодательства и настоящего положения. </w:t>
      </w:r>
      <w:r>
        <w:lastRenderedPageBreak/>
        <w:t xml:space="preserve">2.2. При получении и обработке персональных данных в Школе должны соблюдаться следующие требования: </w:t>
      </w:r>
    </w:p>
    <w:p w:rsidR="00FA31F9" w:rsidRDefault="006A35CF" w:rsidP="006A35CF">
      <w:pPr>
        <w:jc w:val="both"/>
      </w:pPr>
      <w:r>
        <w:t>- обработка персональных данных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субъектов, контроля количества и качества выполняемой работы и обеспечения сохранности имущества Школы и субъектов, обеспечения учебного процесса, медицинского обслуживания, ведения статистики и статистической отчетности;</w:t>
      </w:r>
    </w:p>
    <w:p w:rsidR="00FA31F9" w:rsidRDefault="006A35CF" w:rsidP="006A35CF">
      <w:pPr>
        <w:jc w:val="both"/>
      </w:pPr>
      <w:r>
        <w:t xml:space="preserve"> - обработка персональных данных может осуществляться для статистических или иных научных целей при условии обязательного обезличивания персональных данных. </w:t>
      </w:r>
    </w:p>
    <w:p w:rsidR="00FA31F9" w:rsidRDefault="006A35CF" w:rsidP="006A35CF">
      <w:pPr>
        <w:jc w:val="both"/>
      </w:pPr>
      <w:r>
        <w:t xml:space="preserve">- все персональные данные следует получать лично у субъекта устно, либо путем заполнения различных заявлений, анкет, опросных листов, которые хранятся в личном деле. Если персональные данные возможно получить только у третьей стороны, то субъект должен быть уведомлен об этом заранее и от него должно быть получено письменное согласие (либо письменный отказ), которое субъект должен дать в течение пяти рабочих дней с момента получения соответствующего уведомления. В </w:t>
      </w:r>
      <w:r w:rsidR="007B172B">
        <w:t>письменном уведомлении</w:t>
      </w:r>
      <w:r>
        <w:t xml:space="preserve"> Школа должна сообщить субъекту о целях, предполагаемых источниках и способах получения персональных данных, а также о характере подлежащих получению персональных данных (например, оформление запроса в учебное заведение о подлинности документа об образовании и т. п.) и последствиях отказа субъекта дать письменное согласие на их получение;</w:t>
      </w:r>
    </w:p>
    <w:p w:rsidR="00FA31F9" w:rsidRDefault="006A35CF" w:rsidP="006A35CF">
      <w:pPr>
        <w:jc w:val="both"/>
      </w:pPr>
      <w:r>
        <w:t xml:space="preserve"> - запрещается требовать от лиц, поступающих на работу, учебу документы, помимо предусмотренных Трудовым кодексом РФ, иными федеральными законами, указами Президента РФ и постановлениями Правительства РФ, иными нормативноправовыми актами, локальными нормативными правовыми актами в установленных законом случаях; - запрещается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 </w:t>
      </w:r>
    </w:p>
    <w:p w:rsidR="00FA31F9" w:rsidRDefault="006A35CF" w:rsidP="006A35CF">
      <w:pPr>
        <w:jc w:val="both"/>
      </w:pPr>
      <w:r>
        <w:t>- Школа не имеет права получать и обрабатывать персональные данные субъекта о его расовой, национальной принадлежности, политических, религиозных и иных убеждениях и частной жизни. Сбор, хранение, использование и распространение информации о частной жизни субъекта без его согласия не допускаются;</w:t>
      </w:r>
    </w:p>
    <w:p w:rsidR="00FA31F9" w:rsidRDefault="006A35CF" w:rsidP="006A35CF">
      <w:pPr>
        <w:jc w:val="both"/>
      </w:pPr>
      <w:r>
        <w:t xml:space="preserve"> - Школа не имеет права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законами; </w:t>
      </w:r>
    </w:p>
    <w:p w:rsidR="00FA31F9" w:rsidRDefault="006A35CF" w:rsidP="006A35CF">
      <w:pPr>
        <w:jc w:val="both"/>
      </w:pPr>
      <w:r>
        <w:t xml:space="preserve">- при принятии решений, затрагивающих интересы субъекта, Школа не имеет права основываться на персональных данных, полученных исключительно в результате их автоматизированной обработки или электронного получения; </w:t>
      </w:r>
    </w:p>
    <w:p w:rsidR="00FA31F9" w:rsidRDefault="006A35CF" w:rsidP="006A35CF">
      <w:pPr>
        <w:jc w:val="both"/>
      </w:pPr>
      <w:r>
        <w:t>- без согласия субъектов осуществляется обработка общедоступных персональных данных или содержащих только фамилии, имена и отчества, обращений и запросов организаций и физических лиц, регистрация и отправка корреспонденции почтовой связью, оформление разовых пропусков, обработка персональных данных для исполнения трудовых договоров или без использования средств автоматизации, и в иных случаях, предусмотренных законодательством Российской Федерации - все документы, содержащие персональные данные, должны быть уничтожены установленным порядком по</w:t>
      </w:r>
      <w:r w:rsidR="00FA31F9" w:rsidRPr="00FA31F9">
        <w:t xml:space="preserve"> </w:t>
      </w:r>
      <w:r>
        <w:t xml:space="preserve">достижении цели, для которой они собирались и использовались; </w:t>
      </w:r>
    </w:p>
    <w:p w:rsidR="00FA31F9" w:rsidRDefault="006A35CF" w:rsidP="006A35CF">
      <w:pPr>
        <w:jc w:val="both"/>
      </w:pPr>
      <w:r>
        <w:t xml:space="preserve">- дела, содержащие персональные данные работников, обучающихся должны вестись в соответствии с требованиями действующих инструкций. </w:t>
      </w:r>
    </w:p>
    <w:p w:rsidR="00FA31F9" w:rsidRDefault="006A35CF" w:rsidP="006A35CF">
      <w:pPr>
        <w:jc w:val="both"/>
      </w:pPr>
      <w:r>
        <w:t>2.3. Доступ к персональным данным, хранимым в электронном виде и на бумажном носителе, осуществляется в соответствии с требованиями безопасности, установленными п 1.9 настоящего положения и требованиями действующего законодательства.</w:t>
      </w:r>
    </w:p>
    <w:p w:rsidR="00FA31F9" w:rsidRDefault="006A35CF" w:rsidP="006A35CF">
      <w:pPr>
        <w:jc w:val="both"/>
      </w:pPr>
      <w:r>
        <w:t xml:space="preserve"> 2.4. Личные дела работников оформляются, ведутся и хранятся специалистом по кадрам, личные дела обучающихся оформляются и ведутся классным руководителем (</w:t>
      </w:r>
      <w:proofErr w:type="spellStart"/>
      <w:r>
        <w:t>тьютором</w:t>
      </w:r>
      <w:proofErr w:type="spellEnd"/>
      <w:r>
        <w:t>) и хранятся специалистом по кадрам.</w:t>
      </w:r>
    </w:p>
    <w:p w:rsidR="00FA31F9" w:rsidRDefault="006A35CF" w:rsidP="006A35CF">
      <w:pPr>
        <w:jc w:val="both"/>
      </w:pPr>
      <w:r>
        <w:lastRenderedPageBreak/>
        <w:t xml:space="preserve"> 2.5. Персональные данные, внесенные в личные дела, иные сведения, содержащиеся в личных делах, относятся к конфиденциальным сведениям ограниченного доступа (за исключением сведений, которые в установленных федеральными законами случаях могут быть опубликованы в средствах массовой информации).</w:t>
      </w:r>
    </w:p>
    <w:p w:rsidR="00FA31F9" w:rsidRDefault="006A35CF" w:rsidP="006A35CF">
      <w:pPr>
        <w:jc w:val="both"/>
      </w:pPr>
      <w:r>
        <w:t xml:space="preserve"> 2.6. Порядок обращения с документами, содержащими персональные данные, определен в п. 1.9. настоящего положения и может устанавливаться приказами Школы, и может детализироваться в должностных инструкциях ответственных работников.</w:t>
      </w:r>
    </w:p>
    <w:p w:rsidR="00FA31F9" w:rsidRDefault="006A35CF" w:rsidP="006A35CF">
      <w:pPr>
        <w:jc w:val="both"/>
      </w:pPr>
      <w:r>
        <w:t xml:space="preserve"> 2.7. В обязанности работников, осуществляющих ведение личных дел, входит:</w:t>
      </w:r>
    </w:p>
    <w:p w:rsidR="00FA31F9" w:rsidRDefault="006A35CF" w:rsidP="006A35CF">
      <w:pPr>
        <w:jc w:val="both"/>
      </w:pPr>
      <w:r>
        <w:t xml:space="preserve"> а) приобщение документов, установленных законодательством Российской Федерации, к личным делам;</w:t>
      </w:r>
    </w:p>
    <w:p w:rsidR="00FA31F9" w:rsidRDefault="006A35CF" w:rsidP="006A35CF">
      <w:pPr>
        <w:jc w:val="both"/>
      </w:pPr>
      <w:r>
        <w:t>б) обеспечение сохранности личных дел;</w:t>
      </w:r>
    </w:p>
    <w:p w:rsidR="00FA31F9" w:rsidRDefault="006A35CF" w:rsidP="006A35CF">
      <w:pPr>
        <w:jc w:val="both"/>
      </w:pPr>
      <w:r>
        <w:t xml:space="preserve"> в) обеспечение конфиденциальности сведений, содержащихся в личных делах.</w:t>
      </w:r>
    </w:p>
    <w:p w:rsidR="00FA31F9" w:rsidRDefault="006A35CF" w:rsidP="006A35CF">
      <w:pPr>
        <w:jc w:val="both"/>
      </w:pPr>
      <w:r>
        <w:t xml:space="preserve"> 2.8. При передаче персональных данных должны соблюдаться следующие требования:</w:t>
      </w:r>
    </w:p>
    <w:p w:rsidR="00FA31F9" w:rsidRDefault="006A35CF" w:rsidP="006A35CF">
      <w:pPr>
        <w:jc w:val="both"/>
      </w:pPr>
      <w:r>
        <w:t xml:space="preserve"> - не сообщать персональные данные третьей стороне без письменного согласия субъекта, за исключением случаев, когда это необходимо в целях предупреждения угрозы жизни и здоровью субъекта, а также в случаях, установленных федеральным законом; </w:t>
      </w:r>
    </w:p>
    <w:p w:rsidR="00FA31F9" w:rsidRDefault="006A35CF" w:rsidP="006A35CF">
      <w:pPr>
        <w:jc w:val="both"/>
      </w:pPr>
      <w:r>
        <w:t>- внутри Школы без письменного согласия работников разрешается передавать (представлять) персональные данные в структурные подразделения, совещательные органы, общественные организации и комиссии, созданные для представления и защиты прав работников и (или) обучающихся в целях предоставления</w:t>
      </w:r>
      <w:r w:rsidR="00FA31F9" w:rsidRPr="00FA31F9">
        <w:t xml:space="preserve"> </w:t>
      </w:r>
      <w:r>
        <w:t>им установленных условий труда, гарантий и компенсаций в соответствии с законодательством, необходимые им</w:t>
      </w:r>
      <w:r w:rsidR="00FA31F9" w:rsidRPr="00FA31F9">
        <w:t xml:space="preserve"> </w:t>
      </w:r>
      <w:r>
        <w:t xml:space="preserve">для выполнения своих функций. </w:t>
      </w:r>
    </w:p>
    <w:p w:rsidR="00FA31F9" w:rsidRDefault="006A35CF" w:rsidP="006A35CF">
      <w:pPr>
        <w:jc w:val="both"/>
      </w:pPr>
      <w:r>
        <w:t>- предупредить лиц, получающих персональные данные, о том, что эти данные могут быть использованы лишь в целях, для которых они сообщены, и требовать от этих лиц подтверждения того, что это правило</w:t>
      </w:r>
      <w:r w:rsidR="00FA31F9" w:rsidRPr="00FA31F9">
        <w:t xml:space="preserve"> </w:t>
      </w:r>
      <w:r>
        <w:t>соблюдено. Лица, получающие персональные данные, обязаны соблюдать режим конфиденциальности. Данное требование не распространяется на обмен персональными данными работников в порядке, установленном федеральными законами.</w:t>
      </w:r>
    </w:p>
    <w:p w:rsidR="00FA31F9" w:rsidRDefault="006A35CF" w:rsidP="006A35CF">
      <w:pPr>
        <w:jc w:val="both"/>
      </w:pPr>
      <w:r>
        <w:t xml:space="preserve"> - разрешать доступ к персональным данным только специально уполномоченным лицам, при этом указанные лица должны иметь право получать только те персональные данные, которые необходимы для выполнения конкретных функций;</w:t>
      </w:r>
    </w:p>
    <w:p w:rsidR="00FA31F9" w:rsidRDefault="006A35CF" w:rsidP="006A35CF">
      <w:pPr>
        <w:jc w:val="both"/>
      </w:pPr>
      <w:r>
        <w:t xml:space="preserve"> - передавать персональные данные представителям работников в порядке, установленном Трудовым кодексом, и ограничивать эту информацию только теми персональными данными, которые необходимы для выполнения указанными представителями их функций; - не сообщать персональные данные субъекта в коммерческих целях без его письменного согласия; - по письменному заявлению работника не позднее трех рабочих дней со дня подачи такого заявления выдавать последнему копии документов, связанных с работой. Копии документов должны быть заверены надлежащим образом и выдаваться работнику бесплатно; </w:t>
      </w:r>
    </w:p>
    <w:p w:rsidR="00FA31F9" w:rsidRDefault="006A35CF" w:rsidP="006A35CF">
      <w:pPr>
        <w:jc w:val="both"/>
      </w:pPr>
      <w:r>
        <w:t xml:space="preserve">- вести учет передачи персональных данных работника третьим лицам путем ведения соответствующего журнала, отражающего сведения о поступившем запросе (кто является отправителем запроса, дата его поступления работодателю), дату ответа на запрос, какая именно информация была передана либо отметку об отказе в </w:t>
      </w:r>
      <w:r w:rsidR="00FA31F9">
        <w:t>ее представлении</w:t>
      </w:r>
      <w:r>
        <w:t xml:space="preserve">, либо ограничиваться помещением в личное дело работника выписок, копий документов и т.п., отражающих сведения о поступившем запросе и результатах его рассмотрения. </w:t>
      </w:r>
    </w:p>
    <w:p w:rsidR="00FA31F9" w:rsidRDefault="006A35CF" w:rsidP="006A35CF">
      <w:pPr>
        <w:jc w:val="both"/>
      </w:pPr>
      <w:r>
        <w:t>2.9.</w:t>
      </w:r>
      <w:r w:rsidR="00FA31F9" w:rsidRPr="00FA31F9">
        <w:t xml:space="preserve"> </w:t>
      </w:r>
      <w:r>
        <w:t xml:space="preserve">Обработка персональных данных граждан, участвующих в конкурсе на замещение вакантной должности, осуществляется членами конкурсной комиссии Школы, действующей на постоянной основе и назначенной приказом руководителя Школы. </w:t>
      </w:r>
    </w:p>
    <w:p w:rsidR="00FA31F9" w:rsidRDefault="006A35CF" w:rsidP="006A35CF">
      <w:pPr>
        <w:jc w:val="both"/>
      </w:pPr>
      <w:r>
        <w:t xml:space="preserve">2.10. В целях информационного обеспечения могут создаваться общедоступные источники персональных данных (в том числе справочники, электронные базы). В общедоступные источники персональных данных могут включаться фамилия, имя, отчество, должность, подразделение, стаж работы по специальности, уровень образования, сведения о повышении квалификации, служебные телефоны, адрес электронной почты, иные сведения, предусмотренные законодательством РФ, в том числе Правилами размещения на </w:t>
      </w:r>
      <w:r>
        <w:lastRenderedPageBreak/>
        <w:t xml:space="preserve">официальном сайте образовательной организации в информационнотелекоммуникационной сети «Интернет» и обновления информации образовательной организации, утвержденными постановлением Правительства РФ от 10.07.2013 №582. Иные персональные данные (например - дата рождения и т. д.) могут включаться в справочники только с письменного согласия работников. Сведения для общедоступных источников персональных данных должны представляться собственником информации лично. Работникам Школы, ответственным за обработку персональных данных, запрещается предоставлять сведения о работниках, обучающихся (в том числе выпускниках) для общедоступных источников персональных данных помимо данных, установленных нормативными актами, размещение которых Школой является обязательным. Информация о должностных лицах и работниках Школы, которая необходима гражданам для надлежащего исполнения функций, размещается на сайте Школы и доске объявлений. По отношению к данной информации режим конфиденциальности не соблюдается. </w:t>
      </w:r>
    </w:p>
    <w:p w:rsidR="00FA31F9" w:rsidRDefault="006A35CF" w:rsidP="006A35CF">
      <w:pPr>
        <w:jc w:val="both"/>
      </w:pPr>
      <w:r>
        <w:t xml:space="preserve">2.11 Лица, которым сведения о персональных данных стали известны в силу их служебного положения, принимают на себя обязательства по соблюдению их конфиденциальности и несут ответственность за их разглашение. Такие обязательства остаются в силе и после окончания работы этих лиц с персональными данными. </w:t>
      </w:r>
    </w:p>
    <w:p w:rsidR="00FA31F9" w:rsidRDefault="006A35CF" w:rsidP="006A35CF">
      <w:pPr>
        <w:jc w:val="both"/>
      </w:pPr>
      <w:r>
        <w:t xml:space="preserve">2.12 Правила обработки персональных данных в Школе, устанавливающие дополнительные по сравнению с законодательством РФ требования обработки персональных данных, могут устанавливаться отдельными регламентами и (или) инструкциями Оператора. </w:t>
      </w:r>
    </w:p>
    <w:p w:rsidR="00FA31F9" w:rsidRDefault="006A35CF" w:rsidP="006A35CF">
      <w:pPr>
        <w:jc w:val="both"/>
      </w:pPr>
      <w:r>
        <w:t xml:space="preserve">2.13. Персональные данные защищаются от несанкционированного доступа в соответствии с нормативно-правовыми актами Российской Федерации, нормативнораспорядительными актами и рекомендациями регулирующих органов в области защиты информации, настоящим положением, а также утвержденными регламентами и инструкциями Школы (при наличии). </w:t>
      </w:r>
    </w:p>
    <w:p w:rsidR="00FA31F9" w:rsidRDefault="006A35CF" w:rsidP="006A35CF">
      <w:pPr>
        <w:jc w:val="both"/>
      </w:pPr>
      <w:r>
        <w:t xml:space="preserve">2.14. Обработка персональных данных, не включенных в </w:t>
      </w:r>
      <w:r w:rsidR="007B172B">
        <w:t>общедоступные источники</w:t>
      </w:r>
      <w:r>
        <w:t>, прекращается по</w:t>
      </w:r>
      <w:r w:rsidR="00FA31F9" w:rsidRPr="00FA31F9">
        <w:t xml:space="preserve"> </w:t>
      </w:r>
      <w:r>
        <w:t>истечении трёх лет с даты окончания срока обучения и данные удаляются (уничтожаются) из информационных систем Школы после указанного срока.</w:t>
      </w:r>
    </w:p>
    <w:p w:rsidR="00FA31F9" w:rsidRDefault="006A35CF" w:rsidP="006A35CF">
      <w:pPr>
        <w:jc w:val="both"/>
      </w:pPr>
      <w:r>
        <w:t xml:space="preserve"> 2.15. При подаче Оператору письменного заявления Субъекта о прекращении действия Согласия (в случае прекращения трудовых отношений, прекращения (расторжения) договора об образовании, прекращения обучения, персональные данные </w:t>
      </w:r>
      <w:r w:rsidR="007B172B">
        <w:t>персонализируются</w:t>
      </w:r>
      <w:r>
        <w:t xml:space="preserve"> в 15-дневый срок.</w:t>
      </w:r>
    </w:p>
    <w:p w:rsidR="00FA31F9" w:rsidRPr="00FA31F9" w:rsidRDefault="006A35CF" w:rsidP="00FA31F9">
      <w:pPr>
        <w:jc w:val="center"/>
        <w:rPr>
          <w:b/>
        </w:rPr>
      </w:pPr>
      <w:r w:rsidRPr="00FA31F9">
        <w:rPr>
          <w:b/>
        </w:rPr>
        <w:t>3. Права субъектов на защиту своих персональных данных</w:t>
      </w:r>
    </w:p>
    <w:p w:rsidR="00FA31F9" w:rsidRDefault="006A35CF" w:rsidP="006A35CF">
      <w:pPr>
        <w:jc w:val="both"/>
      </w:pPr>
      <w:r>
        <w:t xml:space="preserve">3.1 </w:t>
      </w:r>
      <w:proofErr w:type="gramStart"/>
      <w:r>
        <w:t>В</w:t>
      </w:r>
      <w:proofErr w:type="gramEnd"/>
      <w:r>
        <w:t xml:space="preserve"> целях обеспечения защиты своих персональных данных субъекты имеют право: </w:t>
      </w:r>
    </w:p>
    <w:p w:rsidR="00FA31F9" w:rsidRDefault="006A35CF" w:rsidP="006A35CF">
      <w:pPr>
        <w:jc w:val="both"/>
      </w:pPr>
      <w:r>
        <w:t>а) получать полную информацию о своих персональных данных и обработке этих данных (в том числе автоматизированной);</w:t>
      </w:r>
    </w:p>
    <w:p w:rsidR="00FA31F9" w:rsidRDefault="006A35CF" w:rsidP="006A35CF">
      <w:pPr>
        <w:jc w:val="both"/>
      </w:pPr>
      <w:r>
        <w:t xml:space="preserve"> б) осуществлять свободный бесплатный доступ к своим персональным данным, включая право получать копии любой записи, содержащей персональные данные работника, за исключением случаев, предусмотренных федеральным законом;</w:t>
      </w:r>
    </w:p>
    <w:p w:rsidR="00FA31F9" w:rsidRDefault="006A35CF" w:rsidP="006A35CF">
      <w:pPr>
        <w:jc w:val="both"/>
      </w:pPr>
      <w:r>
        <w:t xml:space="preserve"> в) требовать исключения или исправления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Федерального закона. При отказе Школы исключить или исправить персональные данные субъекта он имеет право заявить в письменной форме Школе о своем несогласии с соответствующим обоснованием такого несогласия. Персональные данные оценочного характера работник, обучающийся имеет право дополнить заявлением, выражающим его собственную точку зрения; </w:t>
      </w:r>
    </w:p>
    <w:p w:rsidR="00FA31F9" w:rsidRDefault="006A35CF" w:rsidP="006A35CF">
      <w:pPr>
        <w:jc w:val="both"/>
      </w:pPr>
      <w:r>
        <w:t xml:space="preserve">г) требовать от Школы уведомления всех лиц, которым ранее были сообщены неверные или неполные персональные данные, обо всех произведенных в них исключениях, исправлениях или дополнениях; </w:t>
      </w:r>
    </w:p>
    <w:p w:rsidR="00FA31F9" w:rsidRDefault="006A35CF" w:rsidP="006A35CF">
      <w:pPr>
        <w:jc w:val="both"/>
      </w:pPr>
      <w:r>
        <w:t>д) обжаловать в суд любые неправомерные действия или бездействие Школы при обработке и защите персональных данных;</w:t>
      </w:r>
    </w:p>
    <w:p w:rsidR="00FA31F9" w:rsidRDefault="006A35CF" w:rsidP="006A35CF">
      <w:pPr>
        <w:jc w:val="both"/>
      </w:pPr>
      <w:r>
        <w:t xml:space="preserve"> е) вносить предложения по мерам защиты своих персональных данных; </w:t>
      </w:r>
    </w:p>
    <w:p w:rsidR="00FA31F9" w:rsidRDefault="006A35CF" w:rsidP="006A35CF">
      <w:pPr>
        <w:jc w:val="both"/>
      </w:pPr>
      <w:r>
        <w:t xml:space="preserve">ж) определение своих представителей для защиты своих персональных данных; </w:t>
      </w:r>
    </w:p>
    <w:p w:rsidR="00FA31F9" w:rsidRDefault="006A35CF" w:rsidP="006A35CF">
      <w:pPr>
        <w:jc w:val="both"/>
      </w:pPr>
      <w:r>
        <w:lastRenderedPageBreak/>
        <w:t xml:space="preserve">з) на получение сведений о Школе, о месте его нахождения, о наличии у Школы персональных данных, относящихся к соответствующему субъекту персональных данных, а также на ознакомление с такими персональными данными. </w:t>
      </w:r>
    </w:p>
    <w:p w:rsidR="00FA31F9" w:rsidRPr="00FA31F9" w:rsidRDefault="006A35CF" w:rsidP="00FA31F9">
      <w:pPr>
        <w:jc w:val="center"/>
        <w:rPr>
          <w:b/>
        </w:rPr>
      </w:pPr>
      <w:r w:rsidRPr="00FA31F9">
        <w:rPr>
          <w:b/>
        </w:rPr>
        <w:t>4. Обязанности Субъекта и Школы</w:t>
      </w:r>
    </w:p>
    <w:p w:rsidR="00FA31F9" w:rsidRDefault="006A35CF" w:rsidP="006A35CF">
      <w:pPr>
        <w:jc w:val="both"/>
      </w:pPr>
      <w:r>
        <w:t xml:space="preserve">4.1. В целях обеспечения достоверности персональных данных субъект обязан: </w:t>
      </w:r>
    </w:p>
    <w:p w:rsidR="00FA31F9" w:rsidRDefault="006A35CF" w:rsidP="006A35CF">
      <w:pPr>
        <w:jc w:val="both"/>
      </w:pPr>
      <w:r>
        <w:t xml:space="preserve">4.1.1. При приеме на работу (зачислении на учебу) предоставить Школе полные достоверные данные о себе. </w:t>
      </w:r>
    </w:p>
    <w:p w:rsidR="00FA31F9" w:rsidRDefault="006A35CF" w:rsidP="006A35CF">
      <w:pPr>
        <w:jc w:val="both"/>
      </w:pPr>
      <w:r>
        <w:t>4.1.2. В случае изменения сведений, составляющих персональные данные, незамедлительно предоставить данную информацию в Школу.</w:t>
      </w:r>
    </w:p>
    <w:p w:rsidR="00FA31F9" w:rsidRDefault="006A35CF" w:rsidP="006A35CF">
      <w:pPr>
        <w:jc w:val="both"/>
      </w:pPr>
      <w:r>
        <w:t xml:space="preserve"> 4.2. Школа обязана: Осуществлять защиту персональных данных субъектов.</w:t>
      </w:r>
    </w:p>
    <w:p w:rsidR="00FA31F9" w:rsidRDefault="006A35CF" w:rsidP="006A35CF">
      <w:pPr>
        <w:jc w:val="both"/>
      </w:pPr>
      <w:r>
        <w:t xml:space="preserve"> 4.2.1. Обеспечить хранение первичной учетной документации по учету труда и его оплаты, к которой в частности, относятся документы по учету кадров, документы по </w:t>
      </w:r>
      <w:r w:rsidR="007B172B">
        <w:t>учету использования</w:t>
      </w:r>
      <w:r>
        <w:t xml:space="preserve"> рабочего времени и расчетов с работниками по оплате труда и др. При этом персональные данные не должны храниться дольше, чем это оправдано выполнением задач, для которых они собирались, или дольше, чем это требуется в интересах лиц, о которых собраны данные. </w:t>
      </w:r>
    </w:p>
    <w:p w:rsidR="00FA31F9" w:rsidRDefault="006A35CF" w:rsidP="006A35CF">
      <w:pPr>
        <w:jc w:val="both"/>
      </w:pPr>
      <w:r>
        <w:t>4.2.2. Заполнение документации, содержащей персональные данные работника, осуществлять в соответствии с унифицированными формами первичной учетной документации по учету труда и его оплаты, утвержденными постановлением Госкомстата России от 05.01.04 №1.</w:t>
      </w:r>
    </w:p>
    <w:p w:rsidR="00FA31F9" w:rsidRDefault="006A35CF" w:rsidP="006A35CF">
      <w:pPr>
        <w:jc w:val="both"/>
      </w:pPr>
      <w:r>
        <w:t xml:space="preserve"> 4.2.3. По письменному заявлению работника (обучающегося) не позднее трех рабочих дней со дня подачи этого заявления выдать копии документов, связанных с работой и учебой (копии приказа о приеме на работу, зачислении на учебу, приказов о переводах, приказа об увольнении с работы (отчислении из Школы); выписки из трудовой книжки; справки о заработной плате, о начисленных и фактически уплаченных страховых взносах на обязательное пенсионное страхование, о периоде работы (учебы) в Школе и другие. Копии документов,</w:t>
      </w:r>
      <w:r w:rsidR="00FA31F9" w:rsidRPr="00FA31F9">
        <w:t xml:space="preserve"> </w:t>
      </w:r>
      <w:r>
        <w:t xml:space="preserve">связанных с работой или учебой, должны быть заверены надлежащим образом и предоставляться работнику (обучающемуся) безвозмездно. </w:t>
      </w:r>
    </w:p>
    <w:p w:rsidR="00FA31F9" w:rsidRPr="00FA31F9" w:rsidRDefault="006A35CF" w:rsidP="00FA31F9">
      <w:pPr>
        <w:jc w:val="center"/>
        <w:rPr>
          <w:b/>
        </w:rPr>
      </w:pPr>
      <w:r w:rsidRPr="00FA31F9">
        <w:rPr>
          <w:b/>
        </w:rPr>
        <w:t>5. Ответственность за нарушение норм, регулирующих обработку и защиту персональных данных</w:t>
      </w:r>
    </w:p>
    <w:p w:rsidR="002C6329" w:rsidRDefault="006A35CF" w:rsidP="006A35CF">
      <w:pPr>
        <w:jc w:val="both"/>
      </w:pPr>
      <w:r>
        <w:t>5.1 Лица, виновные в нарушении норм, регулирующих получение, обработку и защиту персональных данных, несут дисциплинарную, административную, гражданско</w:t>
      </w:r>
      <w:r w:rsidR="002C6329" w:rsidRPr="002C6329">
        <w:t>-</w:t>
      </w:r>
      <w:r>
        <w:t>правовую или уголовную ответственность в соответствии с федеральными законами.</w:t>
      </w:r>
    </w:p>
    <w:p w:rsidR="002C6329" w:rsidRDefault="006A35CF" w:rsidP="006A35CF">
      <w:pPr>
        <w:jc w:val="both"/>
      </w:pPr>
      <w:r>
        <w:t xml:space="preserve"> 5.2 Работники, лица, уполномоченные на обработку персональных данных, ведение и хранение личных дел,</w:t>
      </w:r>
      <w:r w:rsidR="002C6329" w:rsidRPr="002C6329">
        <w:t xml:space="preserve"> </w:t>
      </w:r>
      <w:r>
        <w:t>могут привлекаться в соответствии с законодательством Российской Федерации к дисциплинарной и иной ответственности за нарушение конфиденциальности персональных данных, а также за иные нарушения порядка ведения личных дел и обращения с документами, содержащими персональные данные.</w:t>
      </w:r>
    </w:p>
    <w:p w:rsidR="002C6329" w:rsidRDefault="006A35CF" w:rsidP="006A35CF">
      <w:pPr>
        <w:jc w:val="both"/>
      </w:pPr>
      <w:r>
        <w:t xml:space="preserve"> 5.3 Работники Школы, а также члены общественных организаций совещательных органов и комиссий, созданных для представления и защиты прав работников и предоставления им установленных условий труда, гарантий и компенсаций в соответствии с законодательством, которым сведения о персональных данных стали известны в связи с выполнением ими своих обязанностей, могут привлекаться в соответствии с законодательством Российской Федерации к дисциплинарной и иной ответственности за нарушение конфиденциальности персональных данных, а также за иные нарушения порядка обращения с документами, содержащими персональные данные.</w:t>
      </w:r>
    </w:p>
    <w:p w:rsidR="002C6329" w:rsidRDefault="006A35CF" w:rsidP="006A35CF">
      <w:pPr>
        <w:jc w:val="both"/>
      </w:pPr>
      <w:r>
        <w:t xml:space="preserve"> 5.4 Ответственность за соблюдение требований законодательства Российской Федерации при обработке и использовании персональных данных возлагается в приказе об утверждении настоящего Положения и иных приказах на руководителей структурных подразделений и конкретных должностных лиц Школы, обрабатывающих персональные данные.</w:t>
      </w:r>
    </w:p>
    <w:p w:rsidR="002C6329" w:rsidRPr="002C6329" w:rsidRDefault="006A35CF" w:rsidP="002C6329">
      <w:pPr>
        <w:jc w:val="center"/>
        <w:rPr>
          <w:b/>
        </w:rPr>
      </w:pPr>
      <w:r w:rsidRPr="002C6329">
        <w:rPr>
          <w:b/>
        </w:rPr>
        <w:t>6. Заключительные положения</w:t>
      </w:r>
    </w:p>
    <w:p w:rsidR="002C6329" w:rsidRDefault="006A35CF" w:rsidP="006A35CF">
      <w:pPr>
        <w:jc w:val="both"/>
      </w:pPr>
      <w:r>
        <w:t xml:space="preserve">6.1. Во всем остальном, не урегулированном настоящим положением, Школа, обучающиеся, их законные представители, иные участники образовательных отношений </w:t>
      </w:r>
      <w:r>
        <w:lastRenderedPageBreak/>
        <w:t xml:space="preserve">руководствуются законодательством Российской Федерации, иными нормативными правовыми актами, уставом Школы, локальными нормативными актами Школы, договором об образовании, регулирующими соответствующие вопросы. </w:t>
      </w:r>
    </w:p>
    <w:p w:rsidR="002C6329" w:rsidRDefault="006A35CF" w:rsidP="006A35CF">
      <w:pPr>
        <w:jc w:val="both"/>
      </w:pPr>
      <w:r>
        <w:t xml:space="preserve">6.2. В случае изменения наименования Школы, ее организационно-правовой формы настоящие правила действуют в полном объеме. </w:t>
      </w:r>
    </w:p>
    <w:p w:rsidR="002C6329" w:rsidRDefault="006A35CF" w:rsidP="006A35CF">
      <w:pPr>
        <w:jc w:val="both"/>
      </w:pPr>
      <w:r>
        <w:t xml:space="preserve">6.3. Изменения в настоящие правила вносятся в том же порядке, который установлен для их принятия. </w:t>
      </w:r>
    </w:p>
    <w:p w:rsidR="002C6329" w:rsidRDefault="006A35CF" w:rsidP="006A35CF">
      <w:pPr>
        <w:jc w:val="both"/>
      </w:pPr>
      <w:r>
        <w:t>6.4. Признание одного или нескольких положений настоящих правил недействующими (в том числе</w:t>
      </w:r>
      <w:r w:rsidR="002C6329" w:rsidRPr="002C6329">
        <w:t xml:space="preserve"> </w:t>
      </w:r>
      <w:r>
        <w:t>в случае их несоответствия российскому законодательству) не влечет недействительность иных положений настоящих правил.</w:t>
      </w:r>
    </w:p>
    <w:p w:rsidR="006A35CF" w:rsidRPr="00184324" w:rsidRDefault="006A35CF" w:rsidP="006A35CF">
      <w:pPr>
        <w:jc w:val="both"/>
        <w:rPr>
          <w:b/>
          <w:color w:val="000000"/>
        </w:rPr>
      </w:pPr>
      <w:r>
        <w:t xml:space="preserve"> 6.5. В случае несовпадения, в том числе по техническим причинам, одного или нескольких положений настоящих правил на бумажном и электронном носителе приоритет отдается тексту правил, выполненному на бумажном носителе.</w:t>
      </w:r>
    </w:p>
    <w:p w:rsidR="008227BE" w:rsidRPr="00184324" w:rsidRDefault="008227BE" w:rsidP="00184324"/>
    <w:sectPr w:rsidR="008227BE" w:rsidRPr="00184324" w:rsidSect="0018432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9D"/>
    <w:rsid w:val="00184324"/>
    <w:rsid w:val="002B03B4"/>
    <w:rsid w:val="002C6329"/>
    <w:rsid w:val="0035369D"/>
    <w:rsid w:val="00644A57"/>
    <w:rsid w:val="006A35CF"/>
    <w:rsid w:val="007B172B"/>
    <w:rsid w:val="008227BE"/>
    <w:rsid w:val="008335B1"/>
    <w:rsid w:val="00895AD9"/>
    <w:rsid w:val="008F5432"/>
    <w:rsid w:val="009A00F5"/>
    <w:rsid w:val="00BC741A"/>
    <w:rsid w:val="00DE3B34"/>
    <w:rsid w:val="00FA3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2CE21"/>
  <w15:chartTrackingRefBased/>
  <w15:docId w15:val="{A94B33BF-0526-48D2-BBB2-0A5A44AF9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84324"/>
    <w:pPr>
      <w:widowControl w:val="0"/>
      <w:autoSpaceDE w:val="0"/>
      <w:autoSpaceDN w:val="0"/>
      <w:adjustRightInd w:val="0"/>
      <w:spacing w:line="223" w:lineRule="exact"/>
      <w:jc w:val="right"/>
    </w:pPr>
    <w:rPr>
      <w:rFonts w:ascii="Bookman Old Style" w:hAnsi="Bookman Old Style" w:cs="Bookman Old Style"/>
    </w:rPr>
  </w:style>
  <w:style w:type="paragraph" w:customStyle="1" w:styleId="Style5">
    <w:name w:val="Style5"/>
    <w:basedOn w:val="a"/>
    <w:uiPriority w:val="99"/>
    <w:rsid w:val="00184324"/>
    <w:pPr>
      <w:widowControl w:val="0"/>
      <w:autoSpaceDE w:val="0"/>
      <w:autoSpaceDN w:val="0"/>
      <w:adjustRightInd w:val="0"/>
      <w:spacing w:line="292" w:lineRule="exact"/>
      <w:ind w:firstLine="821"/>
      <w:jc w:val="both"/>
    </w:pPr>
    <w:rPr>
      <w:rFonts w:ascii="Bookman Old Style" w:hAnsi="Bookman Old Style" w:cs="Bookman Old Style"/>
    </w:rPr>
  </w:style>
  <w:style w:type="character" w:customStyle="1" w:styleId="FontStyle11">
    <w:name w:val="Font Style11"/>
    <w:basedOn w:val="a0"/>
    <w:uiPriority w:val="99"/>
    <w:rsid w:val="00184324"/>
    <w:rPr>
      <w:rFonts w:ascii="Times New Roman" w:hAnsi="Times New Roman" w:cs="Times New Roman"/>
      <w:sz w:val="22"/>
      <w:szCs w:val="22"/>
    </w:rPr>
  </w:style>
  <w:style w:type="paragraph" w:styleId="a3">
    <w:name w:val="No Spacing"/>
    <w:uiPriority w:val="1"/>
    <w:qFormat/>
    <w:rsid w:val="0018432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D73075C6</Template>
  <TotalTime>108</TotalTime>
  <Pages>11</Pages>
  <Words>5466</Words>
  <Characters>31162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Владимирова Ольга Александровна</dc:creator>
  <cp:keywords/>
  <dc:description/>
  <cp:lastModifiedBy>Владимирова Ольга Александровна</cp:lastModifiedBy>
  <cp:revision>11</cp:revision>
  <dcterms:created xsi:type="dcterms:W3CDTF">2024-02-12T05:08:00Z</dcterms:created>
  <dcterms:modified xsi:type="dcterms:W3CDTF">2024-03-13T10:40:00Z</dcterms:modified>
</cp:coreProperties>
</file>